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8E61C" w14:textId="77777777" w:rsidR="00CC0673" w:rsidRPr="00CC0673" w:rsidRDefault="00CC0673" w:rsidP="00CC0673">
      <w:pPr>
        <w:pStyle w:val="NormalWeb"/>
        <w:spacing w:before="0" w:beforeAutospacing="0" w:after="0" w:afterAutospacing="0"/>
        <w:rPr>
          <w:b/>
          <w:i/>
          <w:iCs/>
        </w:rPr>
      </w:pPr>
      <w:bookmarkStart w:id="0" w:name="_GoBack"/>
      <w:bookmarkEnd w:id="0"/>
      <w:r w:rsidRPr="00CC0673">
        <w:rPr>
          <w:b/>
          <w:i/>
          <w:iCs/>
        </w:rPr>
        <w:t xml:space="preserve">Centro de Convenções Albert Einstein – </w:t>
      </w:r>
    </w:p>
    <w:p w14:paraId="03261D16" w14:textId="55B0869A" w:rsidR="00CC0673" w:rsidRPr="00CC0673" w:rsidRDefault="00CC0673" w:rsidP="00CC0673">
      <w:pPr>
        <w:pStyle w:val="NormalWeb"/>
        <w:spacing w:before="0" w:beforeAutospacing="0" w:after="0" w:afterAutospacing="0"/>
        <w:rPr>
          <w:b/>
        </w:rPr>
      </w:pPr>
      <w:r w:rsidRPr="00CC0673">
        <w:rPr>
          <w:b/>
          <w:i/>
          <w:iCs/>
        </w:rPr>
        <w:t>Auditório Moise Safra</w:t>
      </w:r>
    </w:p>
    <w:p w14:paraId="68368A57" w14:textId="77777777" w:rsidR="00CC0673" w:rsidRPr="00CC0673" w:rsidRDefault="00CC0673" w:rsidP="00CC0673">
      <w:pPr>
        <w:pStyle w:val="NormalWeb"/>
        <w:spacing w:before="0" w:beforeAutospacing="0" w:after="0" w:afterAutospacing="0"/>
        <w:rPr>
          <w:b/>
        </w:rPr>
      </w:pPr>
      <w:r w:rsidRPr="00CC0673">
        <w:rPr>
          <w:b/>
        </w:rPr>
        <w:t>Av. Albert Einstein, 627</w:t>
      </w:r>
    </w:p>
    <w:p w14:paraId="0F66120A" w14:textId="77777777" w:rsidR="00CC0673" w:rsidRPr="00CC0673" w:rsidRDefault="00CC0673" w:rsidP="00CC0673">
      <w:pPr>
        <w:pStyle w:val="NormalWeb"/>
        <w:spacing w:before="0" w:beforeAutospacing="0" w:after="0" w:afterAutospacing="0"/>
        <w:rPr>
          <w:b/>
        </w:rPr>
      </w:pPr>
      <w:r w:rsidRPr="00CC0673">
        <w:rPr>
          <w:b/>
        </w:rPr>
        <w:t>São Paulo, São Paulo – Brazil</w:t>
      </w:r>
    </w:p>
    <w:p w14:paraId="59EC6C41" w14:textId="71EBC134" w:rsidR="00361F1D" w:rsidRDefault="00361F1D" w:rsidP="00C36DC1">
      <w:pPr>
        <w:pStyle w:val="Title"/>
      </w:pPr>
    </w:p>
    <w:p w14:paraId="5E01EEA6" w14:textId="77777777" w:rsidR="00361F1D" w:rsidRDefault="00361F1D" w:rsidP="006203E5"/>
    <w:p w14:paraId="0B2D4BDF" w14:textId="77777777" w:rsidR="00761882" w:rsidRDefault="00761882" w:rsidP="00761882"/>
    <w:p w14:paraId="63C45D43" w14:textId="77777777" w:rsidR="00357688" w:rsidRDefault="00FE4803" w:rsidP="007618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30BFE35B" wp14:editId="0F11731C">
                <wp:simplePos x="0" y="0"/>
                <wp:positionH relativeFrom="margin">
                  <wp:posOffset>4696460</wp:posOffset>
                </wp:positionH>
                <wp:positionV relativeFrom="page">
                  <wp:posOffset>615315</wp:posOffset>
                </wp:positionV>
                <wp:extent cx="539750" cy="3200400"/>
                <wp:effectExtent l="0" t="9525" r="34925" b="34925"/>
                <wp:wrapTopAndBottom/>
                <wp:docPr id="33" name="Left Bra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39750" cy="3200400"/>
                        </a:xfrm>
                        <a:prstGeom prst="leftBrace">
                          <a:avLst>
                            <a:gd name="adj1" fmla="val 91038"/>
                            <a:gd name="adj2" fmla="val 50000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0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4" o:spid="_x0000_s1026" type="#_x0000_t87" style="position:absolute;margin-left:369.8pt;margin-top:48.45pt;width:42.5pt;height:252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" o:allowoverlap="f" adj="3316" strokecolor="window" strokeweight="1pt">
                <w10:wrap type="topAndBottom" anchorx="margin" anchory="page"/>
                <w10:anchorlock/>
              </v:shape>
            </w:pict>
          </mc:Fallback>
        </mc:AlternateContent>
      </w:r>
    </w:p>
    <w:p w14:paraId="7F3AB677" w14:textId="7C5FD788" w:rsidR="00357688" w:rsidRDefault="001E6746" w:rsidP="00761882">
      <w:pPr>
        <w:pStyle w:val="Heading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0F9B4E" wp14:editId="2733B619">
                <wp:simplePos x="0" y="0"/>
                <wp:positionH relativeFrom="column">
                  <wp:posOffset>-42545</wp:posOffset>
                </wp:positionH>
                <wp:positionV relativeFrom="page">
                  <wp:posOffset>461010</wp:posOffset>
                </wp:positionV>
                <wp:extent cx="3314700" cy="1713230"/>
                <wp:effectExtent l="0" t="0" r="0" b="0"/>
                <wp:wrapNone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4E3FD8" w14:textId="77777777" w:rsidR="00084AB4" w:rsidRDefault="00084AB4" w:rsidP="00761882">
                            <w:pPr>
                              <w:pStyle w:val="Title"/>
                            </w:pPr>
                            <w:r>
                              <w:t>IPCC SREX Regional Outreach Meeting</w:t>
                            </w:r>
                          </w:p>
                          <w:p w14:paraId="59F40D25" w14:textId="31D258D1" w:rsidR="00084AB4" w:rsidRPr="007542D7" w:rsidRDefault="00084AB4" w:rsidP="00761882">
                            <w:pPr>
                              <w:pStyle w:val="Ti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São Paulo, Brazil August 16</w:t>
                            </w:r>
                            <w:r w:rsidRPr="001E6746">
                              <w:rPr>
                                <w:color w:va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</w:rPr>
                              <w:t>-17</w:t>
                            </w:r>
                            <w:r w:rsidRPr="0000144E">
                              <w:rPr>
                                <w:color w:val="FFFFFF"/>
                                <w:vertAlign w:val="superscript"/>
                              </w:rPr>
                              <w:t xml:space="preserve"> </w:t>
                            </w:r>
                            <w:r w:rsidRPr="001E6746">
                              <w:rPr>
                                <w:color w:va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</w:rPr>
                              <w:t xml:space="preserve"> 2012</w:t>
                            </w:r>
                          </w:p>
                          <w:p w14:paraId="02A92FD1" w14:textId="77777777" w:rsidR="00084AB4" w:rsidRDefault="00084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-3.3pt;margin-top:36.3pt;width:261pt;height:134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" filled="f" stroked="f">
                <v:path arrowok="t"/>
                <v:textbox>
                  <w:txbxContent>
                    <w:p w14:paraId="494E3FD8" w14:textId="77777777" w:rsidR="00084AB4" w:rsidRDefault="00084AB4" w:rsidP="00761882">
                      <w:pPr>
                        <w:pStyle w:val="Title"/>
                      </w:pPr>
                      <w:r>
                        <w:t>IPCC SREX Regional Outreach Meeting</w:t>
                      </w:r>
                    </w:p>
                    <w:p w14:paraId="59F40D25" w14:textId="31D258D1" w:rsidR="00084AB4" w:rsidRPr="007542D7" w:rsidRDefault="00084AB4" w:rsidP="00761882">
                      <w:pPr>
                        <w:pStyle w:val="Ti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São Paulo, Brazil August 16</w:t>
                      </w:r>
                      <w:r w:rsidRPr="001E6746">
                        <w:rPr>
                          <w:color w:val="FFFFFF"/>
                          <w:vertAlign w:val="superscript"/>
                        </w:rPr>
                        <w:t>th</w:t>
                      </w:r>
                      <w:r>
                        <w:rPr>
                          <w:color w:val="FFFFFF"/>
                        </w:rPr>
                        <w:t>-17</w:t>
                      </w:r>
                      <w:r w:rsidRPr="0000144E">
                        <w:rPr>
                          <w:color w:val="FFFFFF"/>
                          <w:vertAlign w:val="superscript"/>
                        </w:rPr>
                        <w:t xml:space="preserve"> </w:t>
                      </w:r>
                      <w:proofErr w:type="spellStart"/>
                      <w:proofErr w:type="gramStart"/>
                      <w:r w:rsidRPr="001E6746">
                        <w:rPr>
                          <w:color w:val="FFFFFF"/>
                          <w:vertAlign w:val="superscript"/>
                        </w:rPr>
                        <w:t>th</w:t>
                      </w:r>
                      <w:proofErr w:type="spellEnd"/>
                      <w:proofErr w:type="gramEnd"/>
                      <w:r>
                        <w:rPr>
                          <w:color w:val="FFFFFF"/>
                        </w:rPr>
                        <w:t xml:space="preserve"> 2012</w:t>
                      </w:r>
                    </w:p>
                    <w:p w14:paraId="02A92FD1" w14:textId="77777777" w:rsidR="00084AB4" w:rsidRDefault="00084AB4"/>
                  </w:txbxContent>
                </v:textbox>
                <w10:wrap anchory="page"/>
              </v:shape>
            </w:pict>
          </mc:Fallback>
        </mc:AlternateContent>
      </w:r>
    </w:p>
    <w:p w14:paraId="122EC696" w14:textId="77777777" w:rsidR="00357688" w:rsidRPr="00357688" w:rsidRDefault="00357688" w:rsidP="00357688">
      <w:pPr>
        <w:sectPr w:rsidR="00357688" w:rsidRPr="00357688" w:rsidSect="00357688">
          <w:headerReference w:type="default" r:id="rId9"/>
          <w:footerReference w:type="default" r:id="rId10"/>
          <w:pgSz w:w="11900" w:h="16840"/>
          <w:pgMar w:top="567" w:right="720" w:bottom="720" w:left="720" w:header="709" w:footer="720" w:gutter="0"/>
          <w:cols w:num="2" w:space="276"/>
          <w:noEndnote/>
        </w:sectPr>
      </w:pPr>
    </w:p>
    <w:p w14:paraId="27852663" w14:textId="77777777" w:rsidR="009216BB" w:rsidRDefault="009216BB" w:rsidP="009216BB"/>
    <w:p w14:paraId="3A1E58CA" w14:textId="77777777" w:rsidR="001C0D3C" w:rsidRDefault="001C0D3C" w:rsidP="00761882">
      <w:pPr>
        <w:pStyle w:val="Heading1"/>
        <w:sectPr w:rsidR="001C0D3C" w:rsidSect="00246354">
          <w:headerReference w:type="default" r:id="rId11"/>
          <w:footerReference w:type="default" r:id="rId12"/>
          <w:type w:val="continuous"/>
          <w:pgSz w:w="11900" w:h="16840"/>
          <w:pgMar w:top="567" w:right="720" w:bottom="720" w:left="720" w:header="709" w:footer="720" w:gutter="0"/>
          <w:cols w:space="276"/>
          <w:formProt w:val="0"/>
          <w:noEndnote/>
          <w:titlePg/>
        </w:sectPr>
      </w:pPr>
    </w:p>
    <w:p w14:paraId="39411965" w14:textId="177521DF" w:rsidR="008F5F65" w:rsidRDefault="008F5F65" w:rsidP="008F5F65">
      <w:pPr>
        <w:pStyle w:val="Heading1"/>
      </w:pPr>
      <w:r>
        <w:t>Agenda</w:t>
      </w:r>
      <w:r w:rsidR="0000144E">
        <w:t>: 16</w:t>
      </w:r>
      <w:r w:rsidR="0000144E" w:rsidRPr="0000144E">
        <w:rPr>
          <w:vertAlign w:val="superscript"/>
        </w:rPr>
        <w:t>th</w:t>
      </w:r>
      <w:r w:rsidR="0000144E">
        <w:t xml:space="preserve"> August</w:t>
      </w:r>
    </w:p>
    <w:p w14:paraId="46E86CB6" w14:textId="77777777" w:rsidR="00313F62" w:rsidRPr="00313F62" w:rsidRDefault="00313F62" w:rsidP="00313F62"/>
    <w:p w14:paraId="0645BEDD" w14:textId="392CAE6D" w:rsidR="0000144E" w:rsidRDefault="0000144E" w:rsidP="008F5F65">
      <w:r>
        <w:t>8</w:t>
      </w:r>
      <w:r w:rsidR="008F5F65">
        <w:t xml:space="preserve">:30 – </w:t>
      </w:r>
      <w:r>
        <w:t>9:00</w:t>
      </w:r>
      <w:r>
        <w:tab/>
      </w:r>
      <w:r>
        <w:rPr>
          <w:rStyle w:val="Heading2Char"/>
        </w:rPr>
        <w:t>Registration</w:t>
      </w:r>
    </w:p>
    <w:p w14:paraId="68D8A5F0" w14:textId="7B4291A9" w:rsidR="0000144E" w:rsidRDefault="0000144E" w:rsidP="00873CB6">
      <w:pPr>
        <w:ind w:left="1440" w:hanging="1440"/>
      </w:pPr>
      <w:r>
        <w:t>9:00 – 10:00</w:t>
      </w:r>
      <w:r>
        <w:tab/>
      </w:r>
      <w:r>
        <w:rPr>
          <w:rStyle w:val="Heading2Char"/>
        </w:rPr>
        <w:t xml:space="preserve">Opening Ceremony </w:t>
      </w:r>
      <w:r>
        <w:t xml:space="preserve">(IPCC, MCTI, MMA, FAPESP, INPE, UNAM, </w:t>
      </w:r>
      <w:r w:rsidR="00CF3BC8">
        <w:t>Em</w:t>
      </w:r>
      <w:r w:rsidR="00794D07">
        <w:t xml:space="preserve">bassy of Norway, </w:t>
      </w:r>
      <w:r>
        <w:t>Government of São Paulo</w:t>
      </w:r>
      <w:r w:rsidR="00F529EE">
        <w:t>)</w:t>
      </w:r>
    </w:p>
    <w:p w14:paraId="07FAED27" w14:textId="022C7061" w:rsidR="0000144E" w:rsidRDefault="0000144E" w:rsidP="008F5F65">
      <w:pPr>
        <w:rPr>
          <w:rStyle w:val="Heading2Char"/>
        </w:rPr>
      </w:pPr>
      <w:r>
        <w:t>10:00 – 10:20</w:t>
      </w:r>
      <w:r>
        <w:rPr>
          <w:rStyle w:val="Heading2Char"/>
        </w:rPr>
        <w:t xml:space="preserve"> </w:t>
      </w:r>
      <w:r>
        <w:rPr>
          <w:rStyle w:val="Heading2Char"/>
        </w:rPr>
        <w:tab/>
        <w:t>Coffee break</w:t>
      </w:r>
    </w:p>
    <w:p w14:paraId="416943B7" w14:textId="04EB139C" w:rsidR="0000144E" w:rsidRDefault="0000144E" w:rsidP="0000144E">
      <w:pPr>
        <w:rPr>
          <w:rStyle w:val="Heading2Char"/>
        </w:rPr>
      </w:pPr>
      <w:r>
        <w:t xml:space="preserve">10:20 – 12:00 </w:t>
      </w:r>
      <w:r>
        <w:tab/>
      </w:r>
      <w:r w:rsidRPr="009C5FD4">
        <w:rPr>
          <w:rStyle w:val="Heading2Char"/>
        </w:rPr>
        <w:t xml:space="preserve">Panel Discussion of Major Findings </w:t>
      </w:r>
    </w:p>
    <w:p w14:paraId="65035ED0" w14:textId="77777777" w:rsidR="00DF101C" w:rsidRDefault="00DF101C" w:rsidP="0000144E"/>
    <w:p w14:paraId="7E57ADA6" w14:textId="334B2626" w:rsidR="0000144E" w:rsidRPr="00794D07" w:rsidRDefault="00672A89" w:rsidP="00672A89">
      <w:pPr>
        <w:rPr>
          <w:b/>
        </w:rPr>
      </w:pPr>
      <w:r w:rsidRPr="00794D07">
        <w:rPr>
          <w:b/>
        </w:rPr>
        <w:t>Moderator and commentator: T.</w:t>
      </w:r>
      <w:r w:rsidR="00873CB6" w:rsidRPr="00794D07">
        <w:rPr>
          <w:b/>
        </w:rPr>
        <w:t xml:space="preserve"> </w:t>
      </w:r>
      <w:r w:rsidRPr="00794D07">
        <w:rPr>
          <w:b/>
        </w:rPr>
        <w:t>Ambrizzi</w:t>
      </w:r>
      <w:r w:rsidR="00DF101C" w:rsidRPr="00794D07">
        <w:rPr>
          <w:b/>
        </w:rPr>
        <w:t>-IAG USP, Brazil</w:t>
      </w:r>
    </w:p>
    <w:p w14:paraId="04ADC846" w14:textId="77777777" w:rsidR="0000144E" w:rsidRPr="00A12723" w:rsidRDefault="0000144E" w:rsidP="0000144E">
      <w:pPr>
        <w:rPr>
          <w:sz w:val="12"/>
          <w:szCs w:val="12"/>
        </w:rPr>
      </w:pPr>
    </w:p>
    <w:p w14:paraId="2FACC893" w14:textId="77777777" w:rsidR="0000144E" w:rsidRDefault="0000144E" w:rsidP="0000144E">
      <w:pPr>
        <w:ind w:firstLine="720"/>
      </w:pPr>
      <w:r>
        <w:t>10:20-10:35</w:t>
      </w:r>
      <w:r>
        <w:tab/>
        <w:t>Overview presentation of the Report (V. Barros)</w:t>
      </w:r>
    </w:p>
    <w:p w14:paraId="38BF9026" w14:textId="77777777" w:rsidR="0000144E" w:rsidRDefault="0000144E" w:rsidP="0000144E">
      <w:pPr>
        <w:ind w:firstLine="720"/>
      </w:pPr>
      <w:r>
        <w:t>10:35-10:50</w:t>
      </w:r>
      <w:r>
        <w:tab/>
        <w:t>Extremes, Vulnerability and Exposure-Ch. 1-2 (S. Vicuña)</w:t>
      </w:r>
    </w:p>
    <w:p w14:paraId="6D8203AA" w14:textId="77777777" w:rsidR="0000144E" w:rsidRDefault="0000144E" w:rsidP="0000144E">
      <w:pPr>
        <w:ind w:left="720"/>
      </w:pPr>
      <w:r>
        <w:t>10:50-11:05</w:t>
      </w:r>
      <w:r>
        <w:tab/>
        <w:t>Climate extremes in South and Central America-Ch. 3 (J. Marengo)</w:t>
      </w:r>
    </w:p>
    <w:p w14:paraId="2E5F2316" w14:textId="5F373F87" w:rsidR="0000144E" w:rsidRDefault="00672A89" w:rsidP="0000144E">
      <w:pPr>
        <w:ind w:left="720"/>
      </w:pPr>
      <w:r>
        <w:t>11:05-11:20</w:t>
      </w:r>
      <w:r>
        <w:tab/>
        <w:t>Regional impacts, losses-Ch. 4 (C. Nobre)</w:t>
      </w:r>
    </w:p>
    <w:p w14:paraId="658D0165" w14:textId="35118F6F" w:rsidR="00672A89" w:rsidRDefault="00672A89" w:rsidP="0000144E">
      <w:pPr>
        <w:ind w:left="720"/>
      </w:pPr>
      <w:r>
        <w:t>11:20-11:35</w:t>
      </w:r>
      <w:r>
        <w:tab/>
        <w:t>Disaster Risk Management in the Region-Ch. 5-7 (U. O. Spring)</w:t>
      </w:r>
    </w:p>
    <w:p w14:paraId="6D7B7A59" w14:textId="227582B5" w:rsidR="00672A89" w:rsidRDefault="00672A89" w:rsidP="0000144E">
      <w:pPr>
        <w:ind w:left="720"/>
      </w:pPr>
      <w:r>
        <w:t>11:35-11:50</w:t>
      </w:r>
      <w:r>
        <w:tab/>
        <w:t>Case Studies-Ch.9 (M. Nuñez)</w:t>
      </w:r>
    </w:p>
    <w:p w14:paraId="2F3E9A80" w14:textId="6B52DDF5" w:rsidR="00672A89" w:rsidRDefault="00672A89" w:rsidP="0000144E">
      <w:pPr>
        <w:ind w:left="720"/>
      </w:pPr>
      <w:r>
        <w:t>11:50-12:00</w:t>
      </w:r>
      <w:r>
        <w:tab/>
        <w:t xml:space="preserve">Questions and answers </w:t>
      </w:r>
    </w:p>
    <w:p w14:paraId="732083B2" w14:textId="77777777" w:rsidR="0000144E" w:rsidRDefault="0000144E" w:rsidP="008F5F65"/>
    <w:p w14:paraId="3D475898" w14:textId="57B2D5C9" w:rsidR="00672A89" w:rsidRDefault="00672A89" w:rsidP="008F5F65">
      <w:r>
        <w:t xml:space="preserve">12:00 – 13:00 </w:t>
      </w:r>
      <w:r>
        <w:tab/>
      </w:r>
      <w:r w:rsidR="008F5F65" w:rsidRPr="00DF101C">
        <w:rPr>
          <w:rStyle w:val="Heading2Char"/>
          <w:color w:val="auto"/>
        </w:rPr>
        <w:t>Press Conference</w:t>
      </w:r>
      <w:r w:rsidRPr="00DF101C">
        <w:rPr>
          <w:color w:val="auto"/>
        </w:rPr>
        <w:t xml:space="preserve"> </w:t>
      </w:r>
      <w:r w:rsidR="00DF101C" w:rsidRPr="00DF101C">
        <w:rPr>
          <w:rFonts w:asciiTheme="majorHAnsi" w:hAnsiTheme="majorHAnsi"/>
          <w:b/>
          <w:color w:val="auto"/>
          <w:sz w:val="26"/>
          <w:szCs w:val="26"/>
        </w:rPr>
        <w:t>(restricted, open for the registered press only)</w:t>
      </w:r>
    </w:p>
    <w:p w14:paraId="36A4781A" w14:textId="77777777" w:rsidR="00313F62" w:rsidRDefault="00313F62" w:rsidP="00DF101C"/>
    <w:p w14:paraId="182CC8BB" w14:textId="77777777" w:rsidR="00DF101C" w:rsidRPr="00794D07" w:rsidRDefault="00DF101C" w:rsidP="00DF101C">
      <w:pPr>
        <w:rPr>
          <w:b/>
        </w:rPr>
      </w:pPr>
      <w:r w:rsidRPr="00794D07">
        <w:rPr>
          <w:b/>
        </w:rPr>
        <w:t>Senior commentator: Carlos E. Lins da Silva</w:t>
      </w:r>
    </w:p>
    <w:p w14:paraId="6B96EDC6" w14:textId="77777777" w:rsidR="00DF101C" w:rsidRPr="00DF101C" w:rsidRDefault="00DF101C" w:rsidP="00DF101C"/>
    <w:p w14:paraId="538ED7F6" w14:textId="4BE6D83B" w:rsidR="00DF101C" w:rsidRP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>
        <w:rPr>
          <w:rFonts w:ascii="Times" w:eastAsia="Times New Roman" w:hAnsi="Times"/>
          <w:color w:val="FFFFFF" w:themeColor="background1"/>
          <w:lang w:val="pt-BR"/>
        </w:rPr>
        <w:t>Vicente Barros- CIMA/</w:t>
      </w:r>
      <w:r w:rsidRPr="00DF101C">
        <w:rPr>
          <w:rFonts w:ascii="Times" w:eastAsia="Times New Roman" w:hAnsi="Times"/>
          <w:color w:val="FFFFFF" w:themeColor="background1"/>
          <w:lang w:val="pt-BR"/>
        </w:rPr>
        <w:t>Universidad de B</w:t>
      </w:r>
      <w:r>
        <w:rPr>
          <w:rFonts w:ascii="Times" w:eastAsia="Times New Roman" w:hAnsi="Times"/>
          <w:color w:val="FFFFFF" w:themeColor="background1"/>
          <w:lang w:val="pt-BR"/>
        </w:rPr>
        <w:t xml:space="preserve">uenos Aires, co-chair </w:t>
      </w:r>
      <w:r w:rsidRPr="00DF101C">
        <w:rPr>
          <w:rFonts w:ascii="Times" w:eastAsia="Times New Roman" w:hAnsi="Times"/>
          <w:color w:val="FFFFFF" w:themeColor="background1"/>
          <w:lang w:val="pt-BR"/>
        </w:rPr>
        <w:t xml:space="preserve">IPCC WG2, Argentina  </w:t>
      </w:r>
      <w:r w:rsidRPr="00DF101C">
        <w:rPr>
          <w:rFonts w:ascii="Times" w:eastAsia="Times New Roman" w:hAnsi="Times"/>
          <w:color w:val="FFFFFF" w:themeColor="background1"/>
          <w:lang w:val="pt-BR"/>
        </w:rPr>
        <w:br/>
      </w:r>
      <w:r>
        <w:rPr>
          <w:rFonts w:ascii="Times" w:hAnsi="Times"/>
          <w:color w:val="FFFFFF" w:themeColor="background1"/>
          <w:lang w:val="pt-BR"/>
        </w:rPr>
        <w:t xml:space="preserve">Sebastian Vicuña-Pontificia Universidad Católica, </w:t>
      </w:r>
      <w:r w:rsidRPr="00DF101C">
        <w:rPr>
          <w:rFonts w:ascii="Times" w:hAnsi="Times"/>
          <w:color w:val="FFFFFF" w:themeColor="background1"/>
          <w:lang w:val="pt-BR"/>
        </w:rPr>
        <w:t>Chile</w:t>
      </w:r>
    </w:p>
    <w:p w14:paraId="56248D71" w14:textId="3E9AA521" w:rsidR="00DF101C" w:rsidRP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>
        <w:rPr>
          <w:rFonts w:ascii="Times" w:hAnsi="Times"/>
          <w:color w:val="FFFFFF" w:themeColor="background1"/>
          <w:lang w:val="pt-BR"/>
        </w:rPr>
        <w:t>Ursula O. Spring-Universidad Nacional Autó</w:t>
      </w:r>
      <w:r w:rsidRPr="00DF101C">
        <w:rPr>
          <w:rFonts w:ascii="Times" w:hAnsi="Times"/>
          <w:color w:val="FFFFFF" w:themeColor="background1"/>
          <w:lang w:val="pt-BR"/>
        </w:rPr>
        <w:t>noma de Mexico,</w:t>
      </w:r>
      <w:r>
        <w:rPr>
          <w:rFonts w:ascii="Times" w:hAnsi="Times"/>
          <w:color w:val="FFFFFF" w:themeColor="background1"/>
          <w:lang w:val="pt-BR"/>
        </w:rPr>
        <w:t xml:space="preserve"> Mexico</w:t>
      </w:r>
    </w:p>
    <w:p w14:paraId="637741E7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>
        <w:rPr>
          <w:rFonts w:ascii="Times" w:hAnsi="Times"/>
          <w:color w:val="FFFFFF" w:themeColor="background1"/>
          <w:lang w:val="pt-BR"/>
        </w:rPr>
        <w:t xml:space="preserve">Mario Nuñez-CIMA/Universidad de Buenos Aires, </w:t>
      </w:r>
      <w:r w:rsidRPr="00DF101C">
        <w:rPr>
          <w:rFonts w:ascii="Times" w:hAnsi="Times"/>
          <w:color w:val="FFFFFF" w:themeColor="background1"/>
          <w:lang w:val="pt-BR"/>
        </w:rPr>
        <w:t>Argen</w:t>
      </w:r>
      <w:r>
        <w:rPr>
          <w:rFonts w:ascii="Times" w:hAnsi="Times"/>
          <w:color w:val="FFFFFF" w:themeColor="background1"/>
          <w:lang w:val="pt-BR"/>
        </w:rPr>
        <w:t>tina</w:t>
      </w:r>
    </w:p>
    <w:p w14:paraId="76B3C224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 w:rsidRPr="00DF101C">
        <w:rPr>
          <w:rFonts w:ascii="Times" w:hAnsi="Times"/>
          <w:color w:val="FFFFFF" w:themeColor="background1"/>
          <w:lang w:val="pt-BR"/>
        </w:rPr>
        <w:t xml:space="preserve">Carlos </w:t>
      </w:r>
      <w:r>
        <w:rPr>
          <w:rFonts w:ascii="Times" w:hAnsi="Times"/>
          <w:color w:val="FFFFFF" w:themeColor="background1"/>
          <w:lang w:val="pt-BR"/>
        </w:rPr>
        <w:t>Nobre-SEPED/Ministry of Science, Technology and Innovation, Braz</w:t>
      </w:r>
      <w:r w:rsidRPr="00DF101C">
        <w:rPr>
          <w:rFonts w:ascii="Times" w:hAnsi="Times"/>
          <w:color w:val="FFFFFF" w:themeColor="background1"/>
          <w:lang w:val="pt-BR"/>
        </w:rPr>
        <w:t>il</w:t>
      </w:r>
    </w:p>
    <w:p w14:paraId="16A94232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>
        <w:rPr>
          <w:rFonts w:ascii="Times" w:hAnsi="Times"/>
          <w:color w:val="FFFFFF" w:themeColor="background1"/>
          <w:lang w:val="pt-BR"/>
        </w:rPr>
        <w:t>Jose Marengo-CCST/INP</w:t>
      </w:r>
      <w:r w:rsidRPr="00DF101C">
        <w:rPr>
          <w:rFonts w:ascii="Times" w:hAnsi="Times"/>
          <w:color w:val="FFFFFF" w:themeColor="background1"/>
          <w:lang w:val="pt-BR"/>
        </w:rPr>
        <w:t xml:space="preserve">E, </w:t>
      </w:r>
      <w:r>
        <w:rPr>
          <w:rFonts w:ascii="Times" w:hAnsi="Times"/>
          <w:color w:val="FFFFFF" w:themeColor="background1"/>
          <w:lang w:val="pt-BR"/>
        </w:rPr>
        <w:t>Brazil</w:t>
      </w:r>
    </w:p>
    <w:p w14:paraId="3B231952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 w:rsidRPr="00DF101C">
        <w:rPr>
          <w:rFonts w:ascii="Times" w:hAnsi="Times"/>
          <w:color w:val="FFFFFF" w:themeColor="background1"/>
          <w:lang w:val="pt-BR"/>
        </w:rPr>
        <w:t>Eduardo Calvo- Universidad Nacional Mayor de San Marcos, Peru</w:t>
      </w:r>
    </w:p>
    <w:p w14:paraId="026F3EA8" w14:textId="4C8F297E" w:rsidR="00DF101C" w:rsidRP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 w:rsidRPr="00DF101C">
        <w:rPr>
          <w:rFonts w:ascii="Times" w:hAnsi="Times"/>
          <w:color w:val="FFFFFF" w:themeColor="background1"/>
          <w:lang w:val="pt-BR"/>
        </w:rPr>
        <w:t>Edwin Castellanos - Universidad del Valle de Guatemala, Guatemala</w:t>
      </w:r>
    </w:p>
    <w:p w14:paraId="72BA4AE1" w14:textId="77777777" w:rsidR="00DF101C" w:rsidRDefault="00873CB6" w:rsidP="00313F62">
      <w:r>
        <w:t>12:00 – 14</w:t>
      </w:r>
      <w:r w:rsidR="00672A89">
        <w:t xml:space="preserve">:00 </w:t>
      </w:r>
      <w:r w:rsidR="00672A89">
        <w:tab/>
      </w:r>
      <w:r w:rsidR="00672A89">
        <w:rPr>
          <w:rStyle w:val="Heading2Char"/>
        </w:rPr>
        <w:t xml:space="preserve">Posters Presentation by young scientists on major Brazilian initiatives relevant </w:t>
      </w:r>
      <w:r w:rsidR="00BE2E10">
        <w:rPr>
          <w:rStyle w:val="Heading2Char"/>
        </w:rPr>
        <w:t>to</w:t>
      </w:r>
      <w:r w:rsidR="00672A89">
        <w:rPr>
          <w:rStyle w:val="Heading2Char"/>
        </w:rPr>
        <w:t xml:space="preserve"> SREX</w:t>
      </w:r>
      <w:r w:rsidR="00672A89">
        <w:t xml:space="preserve"> </w:t>
      </w:r>
    </w:p>
    <w:p w14:paraId="3BCA293D" w14:textId="6FD781D0" w:rsidR="00313F62" w:rsidRDefault="00873CB6" w:rsidP="00313F62">
      <w:r>
        <w:t>12:00 – 14</w:t>
      </w:r>
      <w:r w:rsidR="00313F62">
        <w:t xml:space="preserve">:00 </w:t>
      </w:r>
      <w:r w:rsidR="00313F62">
        <w:tab/>
      </w:r>
      <w:r w:rsidR="00313F62">
        <w:rPr>
          <w:rStyle w:val="Heading2Char"/>
        </w:rPr>
        <w:t>Lunch</w:t>
      </w:r>
      <w:r w:rsidR="00313F62">
        <w:t xml:space="preserve"> </w:t>
      </w:r>
    </w:p>
    <w:p w14:paraId="6C315657" w14:textId="77777777" w:rsidR="00313F62" w:rsidRDefault="00313F62" w:rsidP="008F5F65"/>
    <w:p w14:paraId="45B7890E" w14:textId="77777777" w:rsidR="00313F62" w:rsidRDefault="00313F62" w:rsidP="008F5F65">
      <w:r>
        <w:t>14.00 – 16:30</w:t>
      </w:r>
      <w:r w:rsidR="008F5F65">
        <w:tab/>
      </w:r>
      <w:r w:rsidR="008F5F65" w:rsidRPr="00A12723">
        <w:rPr>
          <w:rStyle w:val="Heading2Char"/>
        </w:rPr>
        <w:t>Policy and Practice Forum</w:t>
      </w:r>
      <w:r w:rsidR="008F5F65">
        <w:t xml:space="preserve"> </w:t>
      </w:r>
    </w:p>
    <w:p w14:paraId="19966A1F" w14:textId="77777777" w:rsidR="00313F62" w:rsidRDefault="00313F62" w:rsidP="008F5F65"/>
    <w:p w14:paraId="25C6EDDD" w14:textId="1D17C0C6" w:rsidR="00313F62" w:rsidRPr="00794D07" w:rsidRDefault="00313F62" w:rsidP="00313F62">
      <w:pPr>
        <w:rPr>
          <w:b/>
        </w:rPr>
      </w:pPr>
      <w:r w:rsidRPr="00794D07">
        <w:rPr>
          <w:b/>
        </w:rPr>
        <w:t>Moder</w:t>
      </w:r>
      <w:r w:rsidR="00F461B2" w:rsidRPr="00794D07">
        <w:rPr>
          <w:b/>
        </w:rPr>
        <w:t>ator and commentator: F. Picado</w:t>
      </w:r>
      <w:r w:rsidR="00DF101C" w:rsidRPr="00794D07">
        <w:rPr>
          <w:b/>
        </w:rPr>
        <w:t>-CATHALAC</w:t>
      </w:r>
    </w:p>
    <w:p w14:paraId="52852160" w14:textId="77A601EA" w:rsidR="008F5F65" w:rsidRDefault="00313F62" w:rsidP="00313F62">
      <w:r>
        <w:t xml:space="preserve"> </w:t>
      </w:r>
    </w:p>
    <w:p w14:paraId="20198435" w14:textId="77777777" w:rsidR="00794D07" w:rsidRDefault="00E64C4C" w:rsidP="008F5F65">
      <w:pPr>
        <w:rPr>
          <w:rFonts w:eastAsia="Times New Roman"/>
        </w:rPr>
      </w:pPr>
      <w:r w:rsidRPr="00E64C4C">
        <w:rPr>
          <w:rFonts w:eastAsia="Times New Roman"/>
          <w:i/>
        </w:rPr>
        <w:t>(</w:t>
      </w:r>
      <w:r w:rsidR="00766BD3" w:rsidRPr="00E64C4C">
        <w:rPr>
          <w:rFonts w:eastAsia="Times New Roman"/>
          <w:i/>
        </w:rPr>
        <w:t>15 minutes each</w:t>
      </w:r>
      <w:r w:rsidRPr="00E64C4C">
        <w:rPr>
          <w:rFonts w:eastAsia="Times New Roman"/>
          <w:i/>
        </w:rPr>
        <w:t>)</w:t>
      </w:r>
      <w:r w:rsidR="00766BD3" w:rsidRPr="00E64C4C">
        <w:rPr>
          <w:rFonts w:eastAsia="Times New Roman"/>
          <w:i/>
        </w:rPr>
        <w:br/>
      </w:r>
    </w:p>
    <w:p w14:paraId="646D2FBD" w14:textId="0DF1A1B9" w:rsidR="008F5F65" w:rsidRDefault="00766BD3" w:rsidP="008F5F65">
      <w:pPr>
        <w:rPr>
          <w:rFonts w:eastAsia="Times New Roman"/>
        </w:rPr>
      </w:pPr>
      <w:r>
        <w:rPr>
          <w:rFonts w:eastAsia="Times New Roman"/>
        </w:rPr>
        <w:t>Carlos F de Angelis-CEMADEN, Brazil</w:t>
      </w:r>
      <w:r>
        <w:rPr>
          <w:rFonts w:eastAsia="Times New Roman"/>
        </w:rPr>
        <w:br/>
        <w:t>Ana Deysi Lopez-MARN, El Salvador</w:t>
      </w:r>
      <w:r>
        <w:rPr>
          <w:rFonts w:eastAsia="Times New Roman"/>
        </w:rPr>
        <w:br/>
        <w:t>Alberto Maturana-Universidad de Chile, Chile</w:t>
      </w:r>
      <w:r>
        <w:rPr>
          <w:rFonts w:eastAsia="Times New Roman"/>
        </w:rPr>
        <w:br/>
        <w:t>Ricardo Peñaherrera-Municipio de Quito, Ecuador</w:t>
      </w:r>
      <w:r>
        <w:rPr>
          <w:rFonts w:eastAsia="Times New Roman"/>
        </w:rPr>
        <w:br/>
        <w:t>Pablo Pastor-CEPREDENAC, Guatemala</w:t>
      </w:r>
      <w:r>
        <w:rPr>
          <w:rFonts w:eastAsia="Times New Roman"/>
        </w:rPr>
        <w:br/>
        <w:t>Felipe Yupa-La Positva Seguros, Peru</w:t>
      </w:r>
      <w:r>
        <w:rPr>
          <w:rFonts w:eastAsia="Times New Roman"/>
        </w:rPr>
        <w:br/>
        <w:t>Osvald</w:t>
      </w:r>
      <w:r w:rsidR="00E64C4C">
        <w:rPr>
          <w:rFonts w:eastAsia="Times New Roman"/>
        </w:rPr>
        <w:t>o Moraes CPTEC, Brazil</w:t>
      </w:r>
      <w:r w:rsidR="00E64C4C">
        <w:rPr>
          <w:rFonts w:eastAsia="Times New Roman"/>
        </w:rPr>
        <w:br/>
        <w:t>Melva Gonzalez-CENEPRED, Peru</w:t>
      </w:r>
      <w:r>
        <w:rPr>
          <w:rFonts w:eastAsia="Times New Roman"/>
        </w:rPr>
        <w:br/>
        <w:t>Olga Penal</w:t>
      </w:r>
      <w:r w:rsidR="00E64C4C">
        <w:rPr>
          <w:rFonts w:eastAsia="Times New Roman"/>
        </w:rPr>
        <w:t>ba-Universidad de Buenos Aires, Argentina</w:t>
      </w:r>
      <w:r w:rsidR="00E64C4C">
        <w:rPr>
          <w:rFonts w:eastAsia="Times New Roman"/>
        </w:rPr>
        <w:br/>
        <w:t>Carlos Rittl –WWF, Brazil</w:t>
      </w:r>
    </w:p>
    <w:p w14:paraId="4D47EAA2" w14:textId="77777777" w:rsidR="00E64C4C" w:rsidRPr="00E64C4C" w:rsidRDefault="00E64C4C" w:rsidP="008F5F65">
      <w:pPr>
        <w:rPr>
          <w:rFonts w:eastAsia="Times New Roman"/>
        </w:rPr>
      </w:pPr>
    </w:p>
    <w:p w14:paraId="44E55FB2" w14:textId="21DED6BB" w:rsidR="00313F62" w:rsidRDefault="00313F62" w:rsidP="00313F62">
      <w:pPr>
        <w:rPr>
          <w:rStyle w:val="Heading2Char"/>
        </w:rPr>
      </w:pPr>
      <w:r>
        <w:t>16:30 – 16:45</w:t>
      </w:r>
      <w:r>
        <w:rPr>
          <w:rStyle w:val="Heading2Char"/>
        </w:rPr>
        <w:t xml:space="preserve"> </w:t>
      </w:r>
      <w:r>
        <w:rPr>
          <w:rStyle w:val="Heading2Char"/>
        </w:rPr>
        <w:tab/>
        <w:t>Coffee break</w:t>
      </w:r>
    </w:p>
    <w:p w14:paraId="5D9F574F" w14:textId="77777777" w:rsidR="00313F62" w:rsidRDefault="00313F62" w:rsidP="008F5F65"/>
    <w:p w14:paraId="2055528F" w14:textId="77777777" w:rsidR="00313F62" w:rsidRDefault="00313F62" w:rsidP="008F5F65">
      <w:r>
        <w:t>16.45 – 18:45</w:t>
      </w:r>
      <w:r w:rsidR="008F5F65">
        <w:tab/>
      </w:r>
      <w:r w:rsidR="008F5F65" w:rsidRPr="00A12723">
        <w:rPr>
          <w:rStyle w:val="Heading2Char"/>
        </w:rPr>
        <w:t>SREX Hard Talk</w:t>
      </w:r>
      <w:r w:rsidR="008F5F65">
        <w:t xml:space="preserve"> </w:t>
      </w:r>
    </w:p>
    <w:p w14:paraId="67A949BD" w14:textId="77777777" w:rsidR="00313F62" w:rsidRDefault="00313F62" w:rsidP="00313F62"/>
    <w:p w14:paraId="647EC906" w14:textId="63659BB5" w:rsidR="00313F62" w:rsidRPr="00794D07" w:rsidRDefault="00313F62" w:rsidP="00313F62">
      <w:pPr>
        <w:rPr>
          <w:b/>
        </w:rPr>
      </w:pPr>
      <w:r w:rsidRPr="00794D07">
        <w:rPr>
          <w:b/>
        </w:rPr>
        <w:t>Moderator and commentator: A. L</w:t>
      </w:r>
      <w:r w:rsidR="00BF10FE" w:rsidRPr="00794D07">
        <w:rPr>
          <w:b/>
        </w:rPr>
        <w:t>.</w:t>
      </w:r>
      <w:r w:rsidRPr="00794D07">
        <w:rPr>
          <w:b/>
        </w:rPr>
        <w:t xml:space="preserve"> Azevedo</w:t>
      </w:r>
      <w:r w:rsidR="00794D07">
        <w:rPr>
          <w:b/>
        </w:rPr>
        <w:t xml:space="preserve"> </w:t>
      </w:r>
      <w:r w:rsidR="00DF101C" w:rsidRPr="00794D07">
        <w:rPr>
          <w:b/>
        </w:rPr>
        <w:t>-</w:t>
      </w:r>
      <w:r w:rsidR="00794D07">
        <w:rPr>
          <w:b/>
        </w:rPr>
        <w:t xml:space="preserve"> </w:t>
      </w:r>
      <w:r w:rsidR="00DF101C" w:rsidRPr="00794D07">
        <w:rPr>
          <w:b/>
        </w:rPr>
        <w:t>Jornal O Globo, Brazil</w:t>
      </w:r>
    </w:p>
    <w:p w14:paraId="1E6B47C2" w14:textId="77777777" w:rsidR="008F5F65" w:rsidRPr="00A12723" w:rsidRDefault="008F5F65" w:rsidP="008F5F65">
      <w:pPr>
        <w:ind w:left="1440"/>
        <w:rPr>
          <w:sz w:val="12"/>
          <w:szCs w:val="12"/>
        </w:rPr>
      </w:pPr>
    </w:p>
    <w:p w14:paraId="4C134CB7" w14:textId="77777777" w:rsidR="00794D07" w:rsidRDefault="006D3646" w:rsidP="00BF10FE">
      <w:pPr>
        <w:rPr>
          <w:rFonts w:eastAsia="Times New Roman"/>
          <w:i/>
        </w:rPr>
      </w:pPr>
      <w:r w:rsidRPr="006D3646">
        <w:rPr>
          <w:rFonts w:eastAsia="Times New Roman"/>
          <w:i/>
        </w:rPr>
        <w:t>(Interventions of 5 minutes each followed by a Q&amp;A session)</w:t>
      </w:r>
    </w:p>
    <w:p w14:paraId="7AD7271B" w14:textId="1B72D9C8" w:rsidR="00BF10FE" w:rsidRDefault="006D3646" w:rsidP="00BF10FE">
      <w:pPr>
        <w:rPr>
          <w:rFonts w:eastAsia="Times New Roman"/>
        </w:rPr>
      </w:pPr>
      <w:r w:rsidRPr="006D3646">
        <w:rPr>
          <w:rFonts w:eastAsia="Times New Roman"/>
          <w:i/>
        </w:rPr>
        <w:br/>
      </w:r>
      <w:r>
        <w:rPr>
          <w:rFonts w:eastAsia="Times New Roman"/>
        </w:rPr>
        <w:t>Carlos Nobre-SEPED MCTI, Brazil</w:t>
      </w:r>
      <w:r>
        <w:rPr>
          <w:rFonts w:eastAsia="Times New Roman"/>
        </w:rPr>
        <w:br/>
        <w:t>Vicente Barros-CIMA/Universidad de Buenos Aires-IPCC, Argentina</w:t>
      </w:r>
      <w:r>
        <w:rPr>
          <w:rFonts w:eastAsia="Times New Roman"/>
        </w:rPr>
        <w:br/>
        <w:t>Virgina Fernandez-Presidencia da la República, Uruguay</w:t>
      </w:r>
      <w:r>
        <w:rPr>
          <w:rFonts w:eastAsia="Times New Roman"/>
        </w:rPr>
        <w:br/>
        <w:t>Rafael Schadeck, Ministero da Intergracao, Brazil</w:t>
      </w:r>
      <w:r>
        <w:rPr>
          <w:rFonts w:eastAsia="Times New Roman"/>
        </w:rPr>
        <w:br/>
        <w:t>Luci Nunez Hidalgo-UNICAMP, Brazil</w:t>
      </w:r>
      <w:r>
        <w:rPr>
          <w:rFonts w:eastAsia="Times New Roman"/>
        </w:rPr>
        <w:br/>
        <w:t>Seteven Price-CKDN, Colombia</w:t>
      </w:r>
      <w:r>
        <w:rPr>
          <w:rFonts w:eastAsia="Times New Roman"/>
        </w:rPr>
        <w:br/>
        <w:t>Carlos Klink -Ministerio do Meio Ambiente, Brazil</w:t>
      </w:r>
      <w:r>
        <w:rPr>
          <w:rFonts w:eastAsia="Times New Roman"/>
        </w:rPr>
        <w:br/>
        <w:t>Eric Alfaro-Universidad de Costa Rica, Costa Rica</w:t>
      </w:r>
      <w:r>
        <w:rPr>
          <w:rFonts w:eastAsia="Times New Roman"/>
        </w:rPr>
        <w:br/>
        <w:t>Fabio Feldman –FPMC, Brazil</w:t>
      </w:r>
    </w:p>
    <w:p w14:paraId="49057792" w14:textId="77777777" w:rsidR="006D3646" w:rsidRPr="006D3646" w:rsidRDefault="006D3646" w:rsidP="00BF10FE">
      <w:pPr>
        <w:rPr>
          <w:rFonts w:eastAsia="Times New Roman"/>
        </w:rPr>
      </w:pPr>
    </w:p>
    <w:p w14:paraId="67683646" w14:textId="13F34AB1" w:rsidR="00BF10FE" w:rsidRPr="00BF10FE" w:rsidRDefault="00BF10FE" w:rsidP="00BF10FE">
      <w:pPr>
        <w:rPr>
          <w:lang w:val="pt-BR"/>
        </w:rPr>
      </w:pPr>
      <w:r w:rsidRPr="00BF10FE">
        <w:rPr>
          <w:bCs/>
          <w:lang w:val="en-US"/>
        </w:rPr>
        <w:t xml:space="preserve">  </w:t>
      </w:r>
      <w:r>
        <w:rPr>
          <w:bCs/>
          <w:lang w:val="en-US"/>
        </w:rPr>
        <w:tab/>
      </w:r>
      <w:r w:rsidRPr="00BF10FE">
        <w:rPr>
          <w:bCs/>
          <w:lang w:val="en-US"/>
        </w:rPr>
        <w:t>Topic 1: Characteristics of disaster impacts in developing countries and challenges</w:t>
      </w:r>
    </w:p>
    <w:p w14:paraId="23F70648" w14:textId="414BCC8E" w:rsidR="00BF10FE" w:rsidRPr="00BF10FE" w:rsidRDefault="00BF10FE" w:rsidP="00BF10FE">
      <w:pPr>
        <w:ind w:firstLine="720"/>
        <w:rPr>
          <w:lang w:val="pt-BR"/>
        </w:rPr>
      </w:pPr>
      <w:r w:rsidRPr="00BF10FE">
        <w:rPr>
          <w:bCs/>
          <w:lang w:val="en-US"/>
        </w:rPr>
        <w:t>Topic 2: Disaster risk reduction must be a cornerstone of national economic and social policy</w:t>
      </w:r>
    </w:p>
    <w:p w14:paraId="05B9F63C" w14:textId="17A48F8D" w:rsidR="00BF10FE" w:rsidRPr="00BF10FE" w:rsidRDefault="00BF10FE" w:rsidP="00873CB6">
      <w:pPr>
        <w:ind w:left="720"/>
        <w:rPr>
          <w:lang w:val="pt-BR"/>
        </w:rPr>
      </w:pPr>
      <w:r w:rsidRPr="00BF10FE">
        <w:rPr>
          <w:bCs/>
          <w:lang w:val="en-US"/>
        </w:rPr>
        <w:t>Topic 3: What does it mean for Central and South America</w:t>
      </w:r>
      <w:r w:rsidR="00572952">
        <w:rPr>
          <w:bCs/>
          <w:lang w:val="en-US"/>
        </w:rPr>
        <w:t>?</w:t>
      </w:r>
      <w:r w:rsidR="00F529EE">
        <w:rPr>
          <w:bCs/>
          <w:lang w:val="en-US"/>
        </w:rPr>
        <w:t xml:space="preserve"> is </w:t>
      </w:r>
      <w:r w:rsidRPr="00BF10FE">
        <w:rPr>
          <w:bCs/>
          <w:lang w:val="en-US"/>
        </w:rPr>
        <w:t>there is a human imprint on some disasters?</w:t>
      </w:r>
    </w:p>
    <w:p w14:paraId="59B6F751" w14:textId="77777777" w:rsidR="00BF10FE" w:rsidRDefault="00BF10FE" w:rsidP="00BF10FE"/>
    <w:p w14:paraId="7DF018A0" w14:textId="46A89000" w:rsidR="00F461B2" w:rsidRDefault="00BF10FE" w:rsidP="006D3646">
      <w:r>
        <w:t>19.30 – 21:00</w:t>
      </w:r>
      <w:r>
        <w:tab/>
      </w:r>
      <w:r>
        <w:rPr>
          <w:rStyle w:val="Heading2Char"/>
        </w:rPr>
        <w:t xml:space="preserve">Reception co-hosted by </w:t>
      </w:r>
      <w:r w:rsidR="006D3646">
        <w:rPr>
          <w:rStyle w:val="Heading2Char"/>
        </w:rPr>
        <w:t>FAPESP and Government of Norway</w:t>
      </w:r>
    </w:p>
    <w:p w14:paraId="4F2D90A3" w14:textId="77777777" w:rsidR="00F461B2" w:rsidRDefault="00F461B2" w:rsidP="00F461B2">
      <w:pPr>
        <w:rPr>
          <w:rFonts w:ascii="Calibri" w:eastAsia="ＭＳ ゴシック" w:hAnsi="Calibri"/>
          <w:b/>
          <w:bCs/>
          <w:color w:val="588786"/>
          <w:sz w:val="32"/>
          <w:szCs w:val="32"/>
        </w:rPr>
      </w:pPr>
    </w:p>
    <w:p w14:paraId="4BA919E1" w14:textId="77777777" w:rsidR="006D3646" w:rsidRDefault="006D3646" w:rsidP="00F461B2">
      <w:pPr>
        <w:rPr>
          <w:rFonts w:ascii="Calibri" w:eastAsia="ＭＳ ゴシック" w:hAnsi="Calibri"/>
          <w:b/>
          <w:bCs/>
          <w:color w:val="588786"/>
          <w:sz w:val="32"/>
          <w:szCs w:val="32"/>
        </w:rPr>
      </w:pPr>
    </w:p>
    <w:p w14:paraId="3152AA53" w14:textId="77777777" w:rsidR="006D3646" w:rsidRPr="00F461B2" w:rsidRDefault="006D3646" w:rsidP="00F461B2"/>
    <w:p w14:paraId="0184950C" w14:textId="0C492C90" w:rsidR="00BF10FE" w:rsidRDefault="00BF10FE" w:rsidP="00BF10FE">
      <w:pPr>
        <w:pStyle w:val="Heading1"/>
      </w:pPr>
      <w:r>
        <w:t>Agenda: 17</w:t>
      </w:r>
      <w:r w:rsidRPr="0000144E">
        <w:rPr>
          <w:vertAlign w:val="superscript"/>
        </w:rPr>
        <w:t>th</w:t>
      </w:r>
      <w:r>
        <w:t xml:space="preserve"> August</w:t>
      </w:r>
    </w:p>
    <w:p w14:paraId="5656912D" w14:textId="77777777" w:rsidR="00BF10FE" w:rsidRPr="00313F62" w:rsidRDefault="00BF10FE" w:rsidP="00BF10FE"/>
    <w:p w14:paraId="4BA78152" w14:textId="6BB7D01C" w:rsidR="00BF10FE" w:rsidRDefault="00BF10FE" w:rsidP="00BF10FE">
      <w:pPr>
        <w:rPr>
          <w:rStyle w:val="Heading2Char"/>
        </w:rPr>
      </w:pPr>
      <w:r>
        <w:t>9:30 – 9:45</w:t>
      </w:r>
      <w:r>
        <w:tab/>
      </w:r>
      <w:r>
        <w:rPr>
          <w:rStyle w:val="Heading2Char"/>
        </w:rPr>
        <w:t>Recap of day 1 and introduction to Break Out Group</w:t>
      </w:r>
      <w:r w:rsidR="004C6608">
        <w:rPr>
          <w:rStyle w:val="Heading2Char"/>
        </w:rPr>
        <w:t>s</w:t>
      </w:r>
      <w:r>
        <w:rPr>
          <w:rStyle w:val="Heading2Char"/>
        </w:rPr>
        <w:t xml:space="preserve"> (BOG)</w:t>
      </w:r>
    </w:p>
    <w:p w14:paraId="09D60017" w14:textId="77777777" w:rsidR="00794D07" w:rsidRDefault="00794D07" w:rsidP="00BF10FE">
      <w:pPr>
        <w:rPr>
          <w:rStyle w:val="Heading2Char"/>
        </w:rPr>
      </w:pPr>
    </w:p>
    <w:p w14:paraId="3721D5B0" w14:textId="2FC3460C" w:rsidR="00246354" w:rsidRPr="00794D07" w:rsidRDefault="00BF10FE" w:rsidP="00BF10FE">
      <w:pPr>
        <w:rPr>
          <w:b/>
        </w:rPr>
      </w:pPr>
      <w:r w:rsidRPr="00794D07">
        <w:rPr>
          <w:b/>
        </w:rPr>
        <w:t>Moderator and commentator: J. Marengo</w:t>
      </w:r>
    </w:p>
    <w:p w14:paraId="716307D5" w14:textId="77777777" w:rsidR="00BF10FE" w:rsidRPr="004C6608" w:rsidRDefault="00BF10FE" w:rsidP="00BF10FE"/>
    <w:p w14:paraId="0BD457EE" w14:textId="77777777" w:rsidR="004C6608" w:rsidRPr="004C6608" w:rsidRDefault="004C6608" w:rsidP="004C6608">
      <w:pPr>
        <w:rPr>
          <w:lang w:val="pt-BR"/>
        </w:rPr>
      </w:pPr>
      <w:r w:rsidRPr="004C6608">
        <w:rPr>
          <w:bCs/>
          <w:lang w:val="en-US"/>
        </w:rPr>
        <w:t>Introduction to Break-out Group Meetings</w:t>
      </w:r>
    </w:p>
    <w:p w14:paraId="662D19DC" w14:textId="3936714B" w:rsidR="00BF1FD6" w:rsidRPr="004C6608" w:rsidRDefault="004C6608" w:rsidP="004C6608">
      <w:pPr>
        <w:rPr>
          <w:lang w:val="pt-BR"/>
        </w:rPr>
      </w:pPr>
      <w:r w:rsidRPr="004C6608">
        <w:rPr>
          <w:bCs/>
          <w:lang w:val="en-US"/>
        </w:rPr>
        <w:t xml:space="preserve">(Note: BOG1, 2 and 3 will work in </w:t>
      </w:r>
      <w:r>
        <w:rPr>
          <w:bCs/>
          <w:lang w:val="en-US"/>
        </w:rPr>
        <w:t>Portuguese</w:t>
      </w:r>
      <w:r w:rsidR="00794D07">
        <w:rPr>
          <w:bCs/>
          <w:lang w:val="en-US"/>
        </w:rPr>
        <w:t>, Engli</w:t>
      </w:r>
      <w:r w:rsidR="00CC0673">
        <w:rPr>
          <w:bCs/>
          <w:lang w:val="en-US"/>
        </w:rPr>
        <w:t>sh</w:t>
      </w:r>
      <w:r>
        <w:rPr>
          <w:bCs/>
          <w:lang w:val="en-US"/>
        </w:rPr>
        <w:t xml:space="preserve"> and </w:t>
      </w:r>
      <w:r w:rsidRPr="004C6608">
        <w:rPr>
          <w:bCs/>
          <w:lang w:val="en-US"/>
        </w:rPr>
        <w:t>Spanish with</w:t>
      </w:r>
      <w:r>
        <w:rPr>
          <w:lang w:val="pt-BR"/>
        </w:rPr>
        <w:t xml:space="preserve"> </w:t>
      </w:r>
      <w:r w:rsidRPr="004C6608">
        <w:rPr>
          <w:bCs/>
          <w:lang w:val="en-US"/>
        </w:rPr>
        <w:t>simultaneous translation</w:t>
      </w:r>
      <w:r>
        <w:rPr>
          <w:bCs/>
          <w:lang w:val="en-US"/>
        </w:rPr>
        <w:t>)</w:t>
      </w:r>
    </w:p>
    <w:p w14:paraId="0E3EC524" w14:textId="77777777" w:rsidR="00BF1FD6" w:rsidRPr="00F529EE" w:rsidRDefault="00BF1FD6" w:rsidP="00873CB6">
      <w:pPr>
        <w:rPr>
          <w:sz w:val="20"/>
          <w:szCs w:val="20"/>
        </w:rPr>
      </w:pPr>
    </w:p>
    <w:tbl>
      <w:tblPr>
        <w:tblW w:w="100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3000"/>
        <w:gridCol w:w="3060"/>
        <w:gridCol w:w="2520"/>
      </w:tblGrid>
      <w:tr w:rsidR="00BF1FD6" w:rsidRPr="00F529EE" w14:paraId="49BE1B2C" w14:textId="77777777" w:rsidTr="00BF1FD6">
        <w:trPr>
          <w:trHeight w:val="266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DEF123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5D59539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Break Out Group 1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DCA6674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Break Out Group 2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8C93334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Break Out Group 3</w:t>
            </w:r>
          </w:p>
        </w:tc>
      </w:tr>
      <w:tr w:rsidR="00BF1FD6" w:rsidRPr="00F529EE" w14:paraId="1A0310B0" w14:textId="77777777" w:rsidTr="00BF1FD6">
        <w:trPr>
          <w:trHeight w:val="910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D253330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Topic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72987DD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Regional Action: Responding to the SREX Report Findings</w:t>
            </w:r>
          </w:p>
          <w:p w14:paraId="4F4DF171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C3452D0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National Action: </w:t>
            </w:r>
          </w:p>
          <w:p w14:paraId="7E5A02CD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Responding to the SREX  Report Findings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E2A5B72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Community Action: Responding to the SREX Report Findings</w:t>
            </w:r>
          </w:p>
        </w:tc>
      </w:tr>
      <w:tr w:rsidR="00BF1FD6" w:rsidRPr="00F529EE" w14:paraId="0CD94F1A" w14:textId="77777777" w:rsidTr="00BF1FD6">
        <w:trPr>
          <w:trHeight w:val="533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2A3F57A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Chair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70CEC03" w14:textId="3FA79543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T. Ambrizzi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5C70CC0" w14:textId="5F01CBF3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M. Nuñez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041148A" w14:textId="61A0AFDE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E. Mendiondo</w:t>
            </w:r>
          </w:p>
          <w:p w14:paraId="0BBDD677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</w:tr>
      <w:tr w:rsidR="00BF1FD6" w:rsidRPr="00F529EE" w14:paraId="479B1138" w14:textId="77777777" w:rsidTr="00BF1FD6">
        <w:trPr>
          <w:trHeight w:val="533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7BC50F2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Rapporteures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E7A05BD" w14:textId="356757AE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 I. Cavalcanti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3B1BD9" w14:textId="678F7BD8" w:rsidR="00E92EAB" w:rsidRPr="00F529EE" w:rsidRDefault="006D3646" w:rsidP="00873CB6">
            <w:pPr>
              <w:rPr>
                <w:sz w:val="20"/>
                <w:szCs w:val="20"/>
                <w:lang w:val="pt-BR"/>
              </w:rPr>
            </w:pPr>
            <w:r>
              <w:rPr>
                <w:bCs/>
                <w:sz w:val="20"/>
                <w:szCs w:val="20"/>
                <w:lang w:val="en-US"/>
              </w:rPr>
              <w:t>G. Sampaio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3329C19" w14:textId="13F2DD3B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  <w:lang w:val="en-US"/>
              </w:rPr>
              <w:t>P. Pinho</w:t>
            </w:r>
          </w:p>
        </w:tc>
      </w:tr>
      <w:tr w:rsidR="00BF1FD6" w:rsidRPr="00F529EE" w14:paraId="4406CC2A" w14:textId="77777777" w:rsidTr="00BF1FD6">
        <w:trPr>
          <w:trHeight w:val="266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2F07CA5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Venue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EEA949D" w14:textId="04F22A8D" w:rsidR="00E92EAB" w:rsidRPr="00F529EE" w:rsidRDefault="00CC0673" w:rsidP="00873CB6">
            <w:pPr>
              <w:rPr>
                <w:sz w:val="20"/>
                <w:szCs w:val="20"/>
                <w:lang w:val="pt-BR"/>
              </w:rPr>
            </w:pPr>
            <w:r>
              <w:rPr>
                <w:bCs/>
                <w:sz w:val="20"/>
                <w:szCs w:val="20"/>
              </w:rPr>
              <w:t>Auditorium Chella</w:t>
            </w:r>
            <w:r w:rsidR="00BF1FD6" w:rsidRPr="00F529EE">
              <w:rPr>
                <w:bCs/>
                <w:sz w:val="20"/>
                <w:szCs w:val="20"/>
              </w:rPr>
              <w:t xml:space="preserve"> Safra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854409A" w14:textId="617AF90E" w:rsidR="00E92EAB" w:rsidRPr="00CC0673" w:rsidRDefault="00CC0673" w:rsidP="00CC0673">
            <w:pPr>
              <w:rPr>
                <w:sz w:val="20"/>
                <w:szCs w:val="20"/>
                <w:lang w:val="pt-BR"/>
              </w:rPr>
            </w:pPr>
            <w:r>
              <w:rPr>
                <w:rFonts w:eastAsia="Times New Roman"/>
                <w:sz w:val="20"/>
                <w:szCs w:val="20"/>
              </w:rPr>
              <w:t>Auditorium</w:t>
            </w:r>
            <w:r w:rsidRPr="00CC0673">
              <w:rPr>
                <w:rFonts w:eastAsia="Times New Roman"/>
                <w:sz w:val="20"/>
                <w:szCs w:val="20"/>
              </w:rPr>
              <w:t xml:space="preserve"> Moise Safra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33F0746" w14:textId="42235E50" w:rsidR="00E92EAB" w:rsidRPr="00CC0673" w:rsidRDefault="00CC0673" w:rsidP="00873CB6">
            <w:pPr>
              <w:rPr>
                <w:sz w:val="20"/>
                <w:szCs w:val="20"/>
                <w:lang w:val="pt-BR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Auditorium </w:t>
            </w:r>
            <w:r w:rsidRPr="00CC0673">
              <w:rPr>
                <w:rFonts w:eastAsia="Times New Roman"/>
                <w:sz w:val="20"/>
                <w:szCs w:val="20"/>
              </w:rPr>
              <w:t>Kleinberg</w:t>
            </w:r>
          </w:p>
        </w:tc>
      </w:tr>
      <w:tr w:rsidR="00BF1FD6" w:rsidRPr="00F529EE" w14:paraId="4E10B7AC" w14:textId="77777777" w:rsidTr="00BF1FD6">
        <w:trPr>
          <w:trHeight w:val="4352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3D348E3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Guiding </w:t>
            </w:r>
          </w:p>
          <w:p w14:paraId="6BA0204D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Questions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9042321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Are regional institutions and policy frameworks adequate for dealing with the challenges set out in SREX?</w:t>
            </w:r>
          </w:p>
          <w:p w14:paraId="2EC49E41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If not, what needs to change? Are these incremental or transformative?</w:t>
            </w:r>
          </w:p>
          <w:p w14:paraId="47F7E16E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Is the use of science and social science in guiding policy and decision-making sufficient? </w:t>
            </w:r>
          </w:p>
          <w:p w14:paraId="0B900D2F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action become more evidence based?</w:t>
            </w:r>
          </w:p>
          <w:p w14:paraId="30567DD8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uncertainty in projections be dealt with regionally?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126A309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Are national institutions and policy frameworks adequate for dealing with the challenges set out in SREX?</w:t>
            </w:r>
          </w:p>
          <w:p w14:paraId="42494266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If not, what needs to change?  Are these incremental or transformative?</w:t>
            </w:r>
          </w:p>
          <w:p w14:paraId="0F850A64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Is the use of science and social science in guiding policy and decision-making sufficient? </w:t>
            </w:r>
          </w:p>
          <w:p w14:paraId="7DEC5A44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action become more evidence based?</w:t>
            </w:r>
          </w:p>
          <w:p w14:paraId="6F4FEEE4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uncertainty in projections be dealt with regionally?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88C9B55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suited are community-based approaches to future changes in extreme events, vulnerability and exposure?</w:t>
            </w:r>
          </w:p>
          <w:p w14:paraId="75300B7B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What changes are needed at community level to reduce impacts?</w:t>
            </w:r>
          </w:p>
          <w:p w14:paraId="4F355456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action become more evidence based?</w:t>
            </w:r>
          </w:p>
          <w:p w14:paraId="4BF13B63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uncertainty in projections be dealt with regionally?</w:t>
            </w:r>
          </w:p>
          <w:p w14:paraId="00801E22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</w:tr>
    </w:tbl>
    <w:p w14:paraId="191DA67C" w14:textId="77777777" w:rsidR="00BF1FD6" w:rsidRDefault="00BF1FD6" w:rsidP="00BF10FE"/>
    <w:p w14:paraId="20DC3589" w14:textId="52F96BA4" w:rsidR="004C6608" w:rsidRDefault="004C6608" w:rsidP="004C6608">
      <w:r>
        <w:t xml:space="preserve">12:00 – 14:00 </w:t>
      </w:r>
      <w:r>
        <w:tab/>
      </w:r>
      <w:r>
        <w:rPr>
          <w:rStyle w:val="Heading2Char"/>
        </w:rPr>
        <w:t>Lunch</w:t>
      </w:r>
      <w:r>
        <w:t xml:space="preserve"> </w:t>
      </w:r>
    </w:p>
    <w:p w14:paraId="07DBFB00" w14:textId="77777777" w:rsidR="00873CB6" w:rsidRDefault="00873CB6" w:rsidP="004C6608"/>
    <w:p w14:paraId="24A07794" w14:textId="59078077" w:rsidR="004C6608" w:rsidRDefault="00873CB6" w:rsidP="004C6608">
      <w:r>
        <w:t>12:00 – 14</w:t>
      </w:r>
      <w:r w:rsidR="004C6608">
        <w:t xml:space="preserve">:00 </w:t>
      </w:r>
      <w:r w:rsidR="004C6608">
        <w:tab/>
      </w:r>
      <w:r w:rsidR="004C6608">
        <w:rPr>
          <w:rStyle w:val="Heading2Char"/>
        </w:rPr>
        <w:t xml:space="preserve">Posters Presentation by young scientists on major Brazilian initiatives relevant </w:t>
      </w:r>
      <w:r w:rsidR="00BE2E10">
        <w:rPr>
          <w:rStyle w:val="Heading2Char"/>
        </w:rPr>
        <w:t>to</w:t>
      </w:r>
      <w:r w:rsidR="004C6608">
        <w:rPr>
          <w:rStyle w:val="Heading2Char"/>
        </w:rPr>
        <w:t xml:space="preserve"> SREX</w:t>
      </w:r>
      <w:r w:rsidR="004C6608">
        <w:t xml:space="preserve"> </w:t>
      </w:r>
    </w:p>
    <w:p w14:paraId="1D38D212" w14:textId="77777777" w:rsidR="00873CB6" w:rsidRDefault="00873CB6" w:rsidP="004C6608"/>
    <w:p w14:paraId="0AF30411" w14:textId="77777777" w:rsidR="004C6608" w:rsidRDefault="004C6608" w:rsidP="004C6608">
      <w:pPr>
        <w:rPr>
          <w:rStyle w:val="Heading2Char"/>
        </w:rPr>
      </w:pPr>
      <w:r>
        <w:t>14:00 – 15:00</w:t>
      </w:r>
      <w:r>
        <w:tab/>
      </w:r>
      <w:r>
        <w:rPr>
          <w:rStyle w:val="Heading2Char"/>
        </w:rPr>
        <w:t>Reports back from the BOGs</w:t>
      </w:r>
    </w:p>
    <w:p w14:paraId="42633343" w14:textId="77777777" w:rsidR="004C6608" w:rsidRDefault="004C6608" w:rsidP="004C6608">
      <w:pPr>
        <w:rPr>
          <w:rStyle w:val="Heading2Char"/>
        </w:rPr>
      </w:pPr>
    </w:p>
    <w:p w14:paraId="08BAEC08" w14:textId="77777777" w:rsidR="004C6608" w:rsidRDefault="004C6608" w:rsidP="004C6608">
      <w:pPr>
        <w:rPr>
          <w:rStyle w:val="Heading2Char"/>
        </w:rPr>
      </w:pPr>
      <w:r>
        <w:t>15:00 – 15:30</w:t>
      </w:r>
      <w:r>
        <w:tab/>
      </w:r>
      <w:r>
        <w:rPr>
          <w:rStyle w:val="Heading2Char"/>
        </w:rPr>
        <w:t>Closing Ceremony</w:t>
      </w:r>
    </w:p>
    <w:p w14:paraId="0CBC7899" w14:textId="77777777" w:rsidR="00794D07" w:rsidRDefault="00794D07" w:rsidP="00BF10FE"/>
    <w:p w14:paraId="02B9133E" w14:textId="356B31A4" w:rsidR="004C6608" w:rsidRPr="00F461B2" w:rsidRDefault="004C6608" w:rsidP="00BF10FE">
      <w:pPr>
        <w:rPr>
          <w:lang w:val="pt-BR"/>
        </w:rPr>
      </w:pPr>
      <w:r>
        <w:t xml:space="preserve">Representatives from FAPESP, </w:t>
      </w:r>
      <w:r w:rsidR="00794D07">
        <w:t xml:space="preserve">INPE, </w:t>
      </w:r>
      <w:r>
        <w:t xml:space="preserve">IPCC, and from Governments of Brazil and Norway </w:t>
      </w:r>
    </w:p>
    <w:sectPr w:rsidR="004C6608" w:rsidRPr="00F461B2" w:rsidSect="008F5F65">
      <w:type w:val="continuous"/>
      <w:pgSz w:w="11900" w:h="16840"/>
      <w:pgMar w:top="567" w:right="720" w:bottom="720" w:left="720" w:header="709" w:footer="720" w:gutter="0"/>
      <w:cols w:space="276"/>
      <w:formProt w:val="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C4C29" w14:textId="77777777" w:rsidR="00084AB4" w:rsidRDefault="00084AB4" w:rsidP="006F484A">
      <w:r>
        <w:separator/>
      </w:r>
    </w:p>
  </w:endnote>
  <w:endnote w:type="continuationSeparator" w:id="0">
    <w:p w14:paraId="54841A80" w14:textId="77777777" w:rsidR="00084AB4" w:rsidRDefault="00084AB4" w:rsidP="006F4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taNormal-Roman">
    <w:charset w:val="00"/>
    <w:family w:val="auto"/>
    <w:pitch w:val="variable"/>
    <w:sig w:usb0="00000003" w:usb1="00000000" w:usb2="00000000" w:usb3="00000000" w:csb0="00000001" w:csb1="00000000"/>
  </w:font>
  <w:font w:name="MetaBold-Roman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5B0ED" w14:textId="656830F4" w:rsidR="00084AB4" w:rsidRDefault="00084AB4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CF4B8" wp14:editId="3F0C4E0D">
              <wp:simplePos x="0" y="0"/>
              <wp:positionH relativeFrom="margin">
                <wp:align>center</wp:align>
              </wp:positionH>
              <wp:positionV relativeFrom="paragraph">
                <wp:posOffset>-3373120</wp:posOffset>
              </wp:positionV>
              <wp:extent cx="622300" cy="7200900"/>
              <wp:effectExtent l="12700" t="0" r="0" b="0"/>
              <wp:wrapNone/>
              <wp:docPr id="5" name="Left Brac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622300" cy="7200900"/>
                      </a:xfrm>
                      <a:prstGeom prst="leftBrace">
                        <a:avLst>
                          <a:gd name="adj1" fmla="val 91038"/>
                          <a:gd name="adj2" fmla="val 50000"/>
                        </a:avLst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round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7" coordsize="21600,21600" o:spt="87" adj="1800,10800" path="m21600,0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Left Brace 21" o:spid="_x0000_s1026" type="#_x0000_t87" style="position:absolute;margin-left:0;margin-top:-265.55pt;width:49pt;height:567pt;rotation:90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" adj="1699" filled="t" fillcolor="window" stroked="f" strokeweight="1pt">
              <w10:wrap anchorx="margin"/>
            </v:shape>
          </w:pict>
        </mc:Fallback>
      </mc:AlternateContent>
    </w:r>
    <w:r>
      <w:t xml:space="preserve">           </w:t>
    </w:r>
  </w:p>
  <w:p w14:paraId="1A713DD4" w14:textId="77777777" w:rsidR="00084AB4" w:rsidRDefault="00084AB4">
    <w:pPr>
      <w:pStyle w:val="Footer"/>
    </w:pPr>
  </w:p>
  <w:p w14:paraId="055DBDAB" w14:textId="611DD831" w:rsidR="00084AB4" w:rsidRDefault="00084AB4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50FBC058" wp14:editId="3DE9B266">
              <wp:simplePos x="0" y="0"/>
              <wp:positionH relativeFrom="column">
                <wp:posOffset>31750</wp:posOffset>
              </wp:positionH>
              <wp:positionV relativeFrom="paragraph">
                <wp:posOffset>50165</wp:posOffset>
              </wp:positionV>
              <wp:extent cx="6572885" cy="1371600"/>
              <wp:effectExtent l="0" t="0" r="5715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885" cy="1371600"/>
                        <a:chOff x="0" y="0"/>
                        <a:chExt cx="6572885" cy="1371600"/>
                      </a:xfrm>
                    </wpg:grpSpPr>
                    <wpg:grpSp>
                      <wpg:cNvPr id="17" name="Group 2"/>
                      <wpg:cNvGrpSpPr/>
                      <wpg:grpSpPr>
                        <a:xfrm>
                          <a:off x="19685" y="0"/>
                          <a:ext cx="6470650" cy="628650"/>
                          <a:chOff x="0" y="0"/>
                          <a:chExt cx="6470650" cy="628650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9" r="23645" b="23566"/>
                          <a:stretch/>
                        </pic:blipFill>
                        <pic:spPr bwMode="auto">
                          <a:xfrm>
                            <a:off x="0" y="83820"/>
                            <a:ext cx="832485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0490" y="109220"/>
                            <a:ext cx="1226820" cy="4108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24" b="20362"/>
                          <a:stretch/>
                        </pic:blipFill>
                        <pic:spPr bwMode="auto">
                          <a:xfrm>
                            <a:off x="4728210" y="0"/>
                            <a:ext cx="6223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635" y="74930"/>
                            <a:ext cx="917575" cy="4794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2010" y="40005"/>
                            <a:ext cx="548640" cy="5486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grpSp>
                    <wpg:grpSp>
                      <wpg:cNvPr id="25" name="Group 16"/>
                      <wpg:cNvGrpSpPr/>
                      <wpg:grpSpPr>
                        <a:xfrm>
                          <a:off x="0" y="685800"/>
                          <a:ext cx="6572885" cy="685800"/>
                          <a:chOff x="0" y="0"/>
                          <a:chExt cx="6572885" cy="685800"/>
                        </a:xfrm>
                      </wpg:grpSpPr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760"/>
                            <a:ext cx="60642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6485" y="226060"/>
                            <a:ext cx="1028700" cy="2336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635" y="123825"/>
                            <a:ext cx="83185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685" y="69850"/>
                            <a:ext cx="571500" cy="5454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8385" y="123190"/>
                            <a:ext cx="588010" cy="4387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775" y="0"/>
                            <a:ext cx="753110" cy="685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35" o:spid="_x0000_s1026" style="position:absolute;margin-left:2.5pt;margin-top:3.95pt;width:517.55pt;height:108pt;z-index:251662336" coordsize="6572885,1371600" o:gfxdata="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CAEg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AAAAAAFJnaHRsb25nAAAC2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GoEAAAABAAAAoAAAAFQA&#10;AAHgAACdgAAAGmUAGAAB/9j/7QAMQWRvYmVfQ00AAv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UuMDAwMDAwIiB4bXBHOmJsYWNrPSIwLjAwMDAwMCIvPiA8cmRmOmxpIHhtcEc6c3dhdGNo&#10;TmFtZT0iQz04NSBNPTEwIFk9MTAwIEs9MCIgeG1wRzptb2RlPSJDTVlLIiB4bXBHOnR5cGU9IlBS&#10;T0NFU1MiIHhtcEc6Y3lhbj0iODUuMDAwMDAw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0IiB4bXBHOm1hZ2VudGE9Ijkw&#10;LjAwMDAwM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BAQEBAQEBAQEBAQEBAQECAgICAgICAgICAgMDAwMDAwMDAwMBAQEBAQEBAQEB&#10;AQICAQICAwMDAwMDAwMDAwMDAwMDAwMDAwMDAwMDAwMDAwMDAwMDAwMDAwMDAwMDAwMDAwMDA//A&#10;ABQIAYAC2QQBEQACEQEDEQEEEQD/3QAEAFz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">
              <v:group id="Group 2" o:spid="_x0000_s1027" style="position:absolute;left:19685;width:6470650;height:628650" coordsize="6470650,628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top:83820;width:832485;height:461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L&#10;AnfEAAAA2wAAAA8AAABkcnMvZG93bnJldi54bWxEj0FrwkAQhe+F/odlCr3VjaW0Gl2lBAuFYrFW&#10;78PumASzs2l2a+K/dw6Ctxnem/e+mS8H36gTdbEObGA8ykAR2+BqLg3sfj+eJqBiQnbYBCYDZ4qw&#10;XNzfzTF3oecfOm1TqSSEY44GqpTaXOtoK/IYR6ElFu0QOo9J1q7UrsNewn2jn7PsVXusWRoqbKmo&#10;yB63/97AdK839uvtu5+kzW79UhQrG/9Wxjw+DO8zUImGdDNfrz+d4Aus/CID6MU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DLAnfEAAAA2wAAAA8AAAAAAAAAAAAAAAAAnAIA&#10;AGRycy9kb3ducmV2LnhtbFBLBQYAAAAABAAEAPcAAACNAwAAAAA=&#10;">
                  <v:imagedata r:id="rId12" o:title="" cropbottom="15444f" cropleft="36195f" cropright="15496f"/>
                  <v:path arrowok="t"/>
                </v:shape>
                <v:shape id="Picture 9" o:spid="_x0000_s1029" type="#_x0000_t75" style="position:absolute;left:1380490;top:109220;width:1226820;height:410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q&#10;k2rCAAAA2wAAAA8AAABkcnMvZG93bnJldi54bWxET01rwkAQvRf6H5Yp9FY3yaFodJVSaBWFgLbU&#10;65Adk5jsbNjdaPz3bqHQ2zze5yxWo+nEhZxvLCtIJwkI4tLqhisF318fL1MQPiBr7CyTght5WC0f&#10;HxaYa3vlPV0OoRIxhH2OCuoQ+lxKX9Zk0E9sTxy5k3UGQ4SuktrhNYabTmZJ8ioNNhwbauzpvaay&#10;PQxGwfHzXMj0VAy3nTPHrC/Metv+KPX8NL7NQQQaw7/4z73Rcf4Mfn+JB8jl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k6pNqwgAAANsAAAAPAAAAAAAAAAAAAAAAAJwCAABk&#10;cnMvZG93bnJldi54bWxQSwUGAAAAAAQABAD3AAAAiwMAAAAA&#10;">
                  <v:imagedata r:id="rId13" o:title=""/>
                  <v:path arrowok="t"/>
                </v:shape>
                <v:shape id="Picture 11" o:spid="_x0000_s1030" type="#_x0000_t75" style="position:absolute;left:4728210;width:622300;height:628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r&#10;0sXCAAAA2wAAAA8AAABkcnMvZG93bnJldi54bWxET8tqwkAU3Rf8h+EK7upEF2JjJuIDIQuhVlvd&#10;XjLXJJi5EzITk/69syh0eTjvZD2YWjypdZVlBbNpBII4t7riQsH35fC+BOE8ssbaMin4JQfrdPSW&#10;YKxtz1/0PPtChBB2MSoovW9iKV1ekkE3tQ1x4O62NegDbAupW+xDuKnlPIoW0mDFoaHEhnYl5Y9z&#10;ZxR0R+yb/bbeysXHNbvclqef++dGqcl42KxAeBr8v/jPnWkF87A+fAk/QKY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q9LFwgAAANsAAAAPAAAAAAAAAAAAAAAAAJwCAABk&#10;cnMvZG93bnJldi54bWxQSwUGAAAAAAQABAD3AAAAiwMAAAAA&#10;">
                  <v:imagedata r:id="rId14" o:title="" cropbottom="13344f" cropright="10108f"/>
                  <v:path arrowok="t"/>
                </v:shape>
                <v:shape id="Picture 10" o:spid="_x0000_s1031" type="#_x0000_t75" style="position:absolute;left:3175635;top:74930;width:917575;height:479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0&#10;7VzFAAAA2wAAAA8AAABkcnMvZG93bnJldi54bWxEj0FrAjEUhO8F/0N4ghfRrK60ZWsUKQjSk7Wl&#10;4O1189xs3bxsk+hu/70pFHocZuYbZrnubSOu5EPtWMFsmoEgLp2uuVLw/radPIIIEVlj45gU/FCA&#10;9Wpwt8RCu45f6XqIlUgQDgUqMDG2hZShNGQxTF1LnLyT8xZjkr6S2mOX4LaR8yy7lxZrTgsGW3o2&#10;VJ4PF6sg35+ce/gw/bFbzCr8evkc599eqdGw3zyBiNTH//Bfe6cVzHP4/ZJ+gFz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dO1cxQAAANsAAAAPAAAAAAAAAAAAAAAAAJwC&#10;AABkcnMvZG93bnJldi54bWxQSwUGAAAAAAQABAD3AAAAjgMAAAAA&#10;">
                  <v:imagedata r:id="rId15" o:title=""/>
                  <v:path arrowok="t"/>
                </v:shape>
                <v:shape id="Picture 12" o:spid="_x0000_s1032" type="#_x0000_t75" style="position:absolute;left:5922010;top:40005;width:548640;height:548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X&#10;AOvEAAAA2wAAAA8AAABkcnMvZG93bnJldi54bWxEj0FrwkAUhO9C/8PyCl6kbipFbJqNiFARDIKx&#10;9PzIvmZDs2/T7Krx33cFweMwM98w2XKwrThT7xvHCl6nCQjiyumGawVfx8+XBQgfkDW2jknBlTws&#10;86dRhql2Fz7QuQy1iBD2KSowIXSplL4yZNFPXUccvR/XWwxR9rXUPV4i3LZyliRzabHhuGCwo7Wh&#10;6rc8WQX7yW7z59fFdtU4817Ov4uT0YVS4+dh9QEi0BAe4Xt7qxXM3uD2Jf4Amf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kXAOvEAAAA2wAAAA8AAAAAAAAAAAAAAAAAnAIA&#10;AGRycy9kb3ducmV2LnhtbFBLBQYAAAAABAAEAPcAAACNAwAAAAA=&#10;">
                  <v:imagedata r:id="rId16" o:title=""/>
                  <v:path arrowok="t"/>
                </v:shape>
              </v:group>
              <v:group id="Group 16" o:spid="_x0000_s1033" style="position:absolute;top:685800;width:6572885;height:685800" coordsize="6572885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<v:shape id="Picture 1" o:spid="_x0000_s1034" type="#_x0000_t75" style="position:absolute;top:111760;width:606425;height:461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D&#10;twTGAAAA2wAAAA8AAABkcnMvZG93bnJldi54bWxEj0trwzAQhO+F/gexhdwaOYE8cCKbElIaKBTy&#10;Isltsba2W2tlJDV2/31VCOQ4zMw3zDLvTSOu5HxtWcFomIAgLqyuuVRw2L8+z0H4gKyxsUwKfslD&#10;nj0+LDHVtuMtXXehFBHCPkUFVQhtKqUvKjLoh7Yljt6ndQZDlK6U2mEX4aaR4ySZSoM1x4UKW1pV&#10;VHzvfoyC8kufwnFznsyay/tH9zaau3VbKDV46l8WIAL14R6+tTdawXgK/1/iD5D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QO3BMYAAADbAAAADwAAAAAAAAAAAAAAAACc&#10;AgAAZHJzL2Rvd25yZXYueG1sUEsFBgAAAAAEAAQA9wAAAI8DAAAAAA==&#10;">
                  <v:imagedata r:id="rId17" o:title=""/>
                  <v:path arrowok="t"/>
                </v:shape>
                <v:shape id="Picture 3" o:spid="_x0000_s1035" type="#_x0000_t75" style="position:absolute;left:1086485;top:226060;width:1028700;height:233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V&#10;QnfCAAAA2wAAAA8AAABkcnMvZG93bnJldi54bWxEj0GLwjAUhO/C/ofwFvYimtqDLtUoy4KuJ0Fd&#10;8Ppsnm2xeSlJrNVfbwTB4zAz3zCzRWdq0ZLzlWUFo2ECgji3uuJCwf9+OfgG4QOyxtoyKbiRh8X8&#10;ozfDTNsrb6ndhUJECPsMFZQhNJmUPi/JoB/ahjh6J+sMhihdIbXDa4SbWqZJMpYGK44LJTb0W1J+&#10;3l2MglV7l3/38WZ7sE246WLiUt0/KvX12f1MQQTqwjv8aq+1gnQCzy/xB8j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VUJ3wgAAANsAAAAPAAAAAAAAAAAAAAAAAJwCAABk&#10;cnMvZG93bnJldi54bWxQSwUGAAAAAAQABAD3AAAAiwMAAAAA&#10;">
                  <v:imagedata r:id="rId18" o:title=""/>
                  <v:path arrowok="t"/>
                </v:shape>
                <v:shape id="Picture 4" o:spid="_x0000_s1036" type="#_x0000_t75" style="position:absolute;left:2540635;top:123825;width:831850;height:438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29&#10;jIm8AAAA2wAAAA8AAABkcnMvZG93bnJldi54bWxET8sOwUAU3Uv8w+RK7JiSEMoQJBJi5bGwvDpX&#10;2+jcqc6o+nuzkFienPd82ZhC1FS53LKCQT8CQZxYnXOq4HLe9iYgnEfWWFgmBR9ysFy0W3OMtX3z&#10;keqTT0UIYRejgsz7MpbSJRkZdH1bEgfubiuDPsAqlbrCdwg3hRxG0VgazDk0ZFjSJqPkcXoZBbhO&#10;m6lNbvvreScHZX3A8Wj6VKrbaVYzEJ4a/xf/3DutYBjGhi/hB8jFF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dvYyJvAAAANsAAAAPAAAAAAAAAAAAAAAAAJwCAABkcnMvZG93&#10;bnJldi54bWxQSwUGAAAAAAQABAD3AAAAhQMAAAAA&#10;">
                  <v:imagedata r:id="rId19" o:title=""/>
                  <v:path arrowok="t"/>
                </v:shape>
                <v:shape id="Picture 6" o:spid="_x0000_s1037" type="#_x0000_t75" style="position:absolute;left:3829685;top:69850;width:571500;height:5454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l&#10;srLCAAAA2wAAAA8AAABkcnMvZG93bnJldi54bWxEj0GLwjAUhO8L/ofwhL1tU11w12oUERQvgraC&#10;Hh/Ns602L6WJWv+9ERb2OMzMN8x03pla3Kl1lWUFgygGQZxbXXGh4JCtvn5BOI+ssbZMCp7kYD7r&#10;fUwx0fbBe7qnvhABwi5BBaX3TSKly0sy6CLbEAfvbFuDPsi2kLrFR4CbWg7jeCQNVhwWSmxoWVJ+&#10;TW9Gwfd6xH7bjDXvftLL/njJrDtlSn32u8UEhKfO/4f/2hutYDiG95fwA+Ts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pbKywgAAANsAAAAPAAAAAAAAAAAAAAAAAJwCAABk&#10;cnMvZG93bnJldi54bWxQSwUGAAAAAAQABAD3AAAAiwMAAAAA&#10;">
                  <v:imagedata r:id="rId20" o:title=""/>
                  <v:path arrowok="t"/>
                </v:shape>
                <v:shape id="Picture 7" o:spid="_x0000_s1038" type="#_x0000_t75" style="position:absolute;left:4858385;top:123190;width:588010;height:438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K&#10;iK7FAAAA2wAAAA8AAABkcnMvZG93bnJldi54bWxEj8FqAjEQhu+FvkMYwVvNWqnIapTSUqgiFLWX&#10;3sbNdLPtZrIkqW779M6h4HH45/9mvsWq9606UUxNYAPjUQGKuAq24drA++HlbgYqZWSLbWAy8EsJ&#10;VsvbmwWWNpx5R6d9rpVAOJVowOXclVqnypHHNAodsWSfIXrMMsZa24hngftW3xfFVHtsWC447OjJ&#10;UfW9//FC6f6Ktd9s4nRdfR3dc3p4220/jBkO+sc5qEx9vi7/t1+tgYl8Ly7iAXp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SoiuxQAAANsAAAAPAAAAAAAAAAAAAAAAAJwC&#10;AABkcnMvZG93bnJldi54bWxQSwUGAAAAAAQABAD3AAAAjgMAAAAA&#10;">
                  <v:imagedata r:id="rId21" o:title=""/>
                  <v:path arrowok="t"/>
                </v:shape>
                <v:shape id="Picture 15" o:spid="_x0000_s1039" type="#_x0000_t75" style="position:absolute;left:5819775;width:75311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X&#10;rKDCAAAA2wAAAA8AAABkcnMvZG93bnJldi54bWxEj8FqwzAQRO+F/oPYQm+NbBdKcSKbOJBQcmqT&#10;kPNibSwTayUsJXHz9VWh0OMwM2+YRT3ZQVxpDL1jBfksA0HcOt1zp+CwX7+8gwgRWePgmBR8U4C6&#10;enxYYKndjb/ououdSBAOJSowMfpSytAashhmzhMn7+RGizHJsZN6xFuC20EWWfYmLfacFgx6Whlq&#10;z7uLVRDurTEhJycb/Nx6zDZF449KPT9NyzmISFP8D/+1P7SC1xx+v6QfIK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l6ygwgAAANsAAAAPAAAAAAAAAAAAAAAAAJwCAABk&#10;cnMvZG93bnJldi54bWxQSwUGAAAAAAQABAD3AAAAiwMAAAAA&#10;">
                  <v:imagedata r:id="rId22" o:title=""/>
                  <v:path arrowok="t"/>
                </v:shape>
              </v:group>
              <w10:anchorlock/>
            </v:group>
          </w:pict>
        </mc:Fallback>
      </mc:AlternateContent>
    </w:r>
  </w:p>
  <w:p w14:paraId="7841FFD1" w14:textId="77777777" w:rsidR="00084AB4" w:rsidRDefault="00084AB4">
    <w:pPr>
      <w:pStyle w:val="Footer"/>
    </w:pPr>
  </w:p>
  <w:p w14:paraId="16FFE5B2" w14:textId="77777777" w:rsidR="00084AB4" w:rsidRDefault="00084AB4">
    <w:pPr>
      <w:pStyle w:val="Footer"/>
    </w:pPr>
  </w:p>
  <w:p w14:paraId="721B9F60" w14:textId="77777777" w:rsidR="00084AB4" w:rsidRDefault="00084AB4">
    <w:pPr>
      <w:pStyle w:val="Footer"/>
    </w:pPr>
  </w:p>
  <w:p w14:paraId="28BE0B2E" w14:textId="2F6A1824" w:rsidR="00084AB4" w:rsidRDefault="00084AB4">
    <w:pPr>
      <w:pStyle w:val="Footer"/>
    </w:pPr>
  </w:p>
  <w:p w14:paraId="1DBFAD5E" w14:textId="5C476089" w:rsidR="00084AB4" w:rsidRDefault="00084AB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30DC5" w14:textId="77777777" w:rsidR="00084AB4" w:rsidRDefault="00084AB4">
    <w:pPr>
      <w:pStyle w:val="Footer"/>
    </w:pPr>
  </w:p>
  <w:p w14:paraId="7FA413E8" w14:textId="77777777" w:rsidR="00084AB4" w:rsidRDefault="00084AB4">
    <w:pPr>
      <w:pStyle w:val="Footer"/>
    </w:pPr>
  </w:p>
  <w:p w14:paraId="549CA736" w14:textId="77777777" w:rsidR="00084AB4" w:rsidRDefault="00084AB4">
    <w:pPr>
      <w:pStyle w:val="Footer"/>
    </w:pPr>
    <w:r>
      <w:t xml:space="preserve">           </w:t>
    </w:r>
  </w:p>
  <w:p w14:paraId="18C7AD3E" w14:textId="77777777" w:rsidR="00084AB4" w:rsidRDefault="00084AB4">
    <w:pPr>
      <w:pStyle w:val="Footer"/>
    </w:pPr>
  </w:p>
  <w:p w14:paraId="3F4DE935" w14:textId="77777777" w:rsidR="00084AB4" w:rsidRDefault="00084AB4">
    <w:pPr>
      <w:pStyle w:val="Footer"/>
    </w:pPr>
  </w:p>
  <w:p w14:paraId="2AF86D3F" w14:textId="77777777" w:rsidR="00084AB4" w:rsidRDefault="00084AB4" w:rsidP="00DD55CE">
    <w:pPr>
      <w:rPr>
        <w:rFonts w:eastAsia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796D83" wp14:editId="06EED9D1">
              <wp:simplePos x="0" y="0"/>
              <wp:positionH relativeFrom="margin">
                <wp:posOffset>2997200</wp:posOffset>
              </wp:positionH>
              <wp:positionV relativeFrom="paragraph">
                <wp:posOffset>-3263900</wp:posOffset>
              </wp:positionV>
              <wp:extent cx="622300" cy="7200900"/>
              <wp:effectExtent l="12700" t="0" r="0" b="0"/>
              <wp:wrapNone/>
              <wp:docPr id="21" name="Left Brac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622300" cy="7200900"/>
                      </a:xfrm>
                      <a:prstGeom prst="leftBrace">
                        <a:avLst>
                          <a:gd name="adj1" fmla="val 91038"/>
                          <a:gd name="adj2" fmla="val 50000"/>
                        </a:avLst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round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7" coordsize="21600,21600" o:spt="87" adj="1800,10800" path="m21600,0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Left Brace 21" o:spid="_x0000_s1026" type="#_x0000_t87" style="position:absolute;margin-left:236pt;margin-top:-256.95pt;width:49pt;height:567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" adj="1699" filled="t" fillcolor="window" stroked="f" strokeweight="1pt">
              <w10:wrap anchorx="margin"/>
            </v:shape>
          </w:pict>
        </mc:Fallback>
      </mc:AlternateContent>
    </w:r>
    <w:r>
      <w:t xml:space="preserve"> </w:t>
    </w:r>
  </w:p>
  <w:p w14:paraId="1783DF4F" w14:textId="77777777" w:rsidR="00084AB4" w:rsidRDefault="00084AB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D9FBF" w14:textId="77777777" w:rsidR="00084AB4" w:rsidRDefault="00084AB4" w:rsidP="006F484A">
      <w:r>
        <w:separator/>
      </w:r>
    </w:p>
  </w:footnote>
  <w:footnote w:type="continuationSeparator" w:id="0">
    <w:p w14:paraId="1E0F16C3" w14:textId="77777777" w:rsidR="00084AB4" w:rsidRDefault="00084AB4" w:rsidP="006F48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46743" w14:textId="77777777" w:rsidR="00084AB4" w:rsidRDefault="00084AB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D618244" wp14:editId="3552A838">
              <wp:simplePos x="0" y="0"/>
              <wp:positionH relativeFrom="margin">
                <wp:align>center</wp:align>
              </wp:positionH>
              <wp:positionV relativeFrom="page">
                <wp:posOffset>231140</wp:posOffset>
              </wp:positionV>
              <wp:extent cx="7134860" cy="9029700"/>
              <wp:effectExtent l="0" t="0" r="2540" b="12700"/>
              <wp:wrapNone/>
              <wp:docPr id="3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34860" cy="90297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88786"/>
                          </a:gs>
                          <a:gs pos="100000">
                            <a:srgbClr val="588786">
                              <a:alpha val="51000"/>
                            </a:srgbClr>
                          </a:gs>
                        </a:gsLst>
                        <a:lin ang="16200000" scaled="0"/>
                      </a:gradFill>
                      <a:ln w="9525" cap="flat" cmpd="sng" algn="ctr">
                        <a:noFill/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0;margin-top:18.2pt;width:561.8pt;height:711pt;z-index:-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" fillcolor="#588786" stroked="f">
              <v:fill color2="#588786" o:opacity2="33423f" rotate="t" type="gradient">
                <o:fill v:ext="view" type="gradientUnscaled"/>
              </v:fill>
              <v:path arrowok="t"/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DF9A7" w14:textId="77777777" w:rsidR="00084AB4" w:rsidRDefault="00084AB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3390D673" wp14:editId="0F4937D0">
              <wp:simplePos x="0" y="0"/>
              <wp:positionH relativeFrom="margin">
                <wp:posOffset>-247650</wp:posOffset>
              </wp:positionH>
              <wp:positionV relativeFrom="page">
                <wp:posOffset>233680</wp:posOffset>
              </wp:positionV>
              <wp:extent cx="7134860" cy="10284460"/>
              <wp:effectExtent l="0" t="0" r="2540" b="2540"/>
              <wp:wrapNone/>
              <wp:docPr id="2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34860" cy="102844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88786"/>
                          </a:gs>
                          <a:gs pos="100000">
                            <a:srgbClr val="588786">
                              <a:alpha val="51000"/>
                            </a:srgbClr>
                          </a:gs>
                        </a:gsLst>
                        <a:lin ang="16200000" scaled="0"/>
                      </a:gradFill>
                      <a:ln w="9525" cap="flat" cmpd="sng" algn="ctr">
                        <a:noFill/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19.45pt;margin-top:18.4pt;width:561.8pt;height:809.8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" fillcolor="#588786" stroked="f">
              <v:fill color2="#588786" o:opacity2="33423f" rotate="t" type="gradient">
                <o:fill v:ext="view" type="gradientUnscaled"/>
              </v:fill>
              <v:path arrowok="t"/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117E"/>
    <w:multiLevelType w:val="hybridMultilevel"/>
    <w:tmpl w:val="7DEA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727AB"/>
    <w:multiLevelType w:val="hybridMultilevel"/>
    <w:tmpl w:val="0D34CE24"/>
    <w:lvl w:ilvl="0" w:tplc="54C69520">
      <w:numFmt w:val="bullet"/>
      <w:lvlText w:val="−"/>
      <w:lvlJc w:val="left"/>
      <w:pPr>
        <w:ind w:left="144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EB1EDE"/>
    <w:multiLevelType w:val="hybridMultilevel"/>
    <w:tmpl w:val="E8B281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DBD187A"/>
    <w:multiLevelType w:val="hybridMultilevel"/>
    <w:tmpl w:val="2B68899C"/>
    <w:lvl w:ilvl="0" w:tplc="D11810CE">
      <w:numFmt w:val="bullet"/>
      <w:lvlText w:val="−"/>
      <w:lvlJc w:val="left"/>
      <w:pPr>
        <w:ind w:left="216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049299F"/>
    <w:multiLevelType w:val="hybridMultilevel"/>
    <w:tmpl w:val="E7C8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61FA7"/>
    <w:multiLevelType w:val="hybridMultilevel"/>
    <w:tmpl w:val="72024566"/>
    <w:lvl w:ilvl="0" w:tplc="54C69520">
      <w:numFmt w:val="bullet"/>
      <w:lvlText w:val="−"/>
      <w:lvlJc w:val="left"/>
      <w:pPr>
        <w:ind w:left="108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13955"/>
    <w:multiLevelType w:val="hybridMultilevel"/>
    <w:tmpl w:val="3E941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1459D"/>
    <w:multiLevelType w:val="hybridMultilevel"/>
    <w:tmpl w:val="B940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B840CF"/>
    <w:multiLevelType w:val="hybridMultilevel"/>
    <w:tmpl w:val="286282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632737"/>
    <w:multiLevelType w:val="hybridMultilevel"/>
    <w:tmpl w:val="3CC8413C"/>
    <w:lvl w:ilvl="0" w:tplc="54C69520">
      <w:numFmt w:val="bullet"/>
      <w:lvlText w:val="−"/>
      <w:lvlJc w:val="left"/>
      <w:pPr>
        <w:ind w:left="72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3A26DF"/>
    <w:multiLevelType w:val="hybridMultilevel"/>
    <w:tmpl w:val="F6281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927CE4"/>
    <w:multiLevelType w:val="hybridMultilevel"/>
    <w:tmpl w:val="274E2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266363"/>
    <w:multiLevelType w:val="hybridMultilevel"/>
    <w:tmpl w:val="45400258"/>
    <w:lvl w:ilvl="0" w:tplc="54C69520">
      <w:numFmt w:val="bullet"/>
      <w:lvlText w:val="−"/>
      <w:lvlJc w:val="left"/>
      <w:pPr>
        <w:ind w:left="144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2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803"/>
    <w:rsid w:val="0000144E"/>
    <w:rsid w:val="00084AB4"/>
    <w:rsid w:val="000E1844"/>
    <w:rsid w:val="000E4ABD"/>
    <w:rsid w:val="00126118"/>
    <w:rsid w:val="00147CDF"/>
    <w:rsid w:val="0015333E"/>
    <w:rsid w:val="001C0D3C"/>
    <w:rsid w:val="001D3C4F"/>
    <w:rsid w:val="001E6746"/>
    <w:rsid w:val="00246354"/>
    <w:rsid w:val="002915FF"/>
    <w:rsid w:val="002956CE"/>
    <w:rsid w:val="002D5C27"/>
    <w:rsid w:val="00313F62"/>
    <w:rsid w:val="00314D89"/>
    <w:rsid w:val="00357688"/>
    <w:rsid w:val="00361F1D"/>
    <w:rsid w:val="004919E7"/>
    <w:rsid w:val="004A2398"/>
    <w:rsid w:val="004C6608"/>
    <w:rsid w:val="00553C16"/>
    <w:rsid w:val="00572952"/>
    <w:rsid w:val="005B2B0C"/>
    <w:rsid w:val="006203E5"/>
    <w:rsid w:val="00664A0D"/>
    <w:rsid w:val="00672A89"/>
    <w:rsid w:val="006B288B"/>
    <w:rsid w:val="006D3646"/>
    <w:rsid w:val="006F484A"/>
    <w:rsid w:val="00725B19"/>
    <w:rsid w:val="0073261C"/>
    <w:rsid w:val="007542D7"/>
    <w:rsid w:val="00761882"/>
    <w:rsid w:val="00766BD3"/>
    <w:rsid w:val="00792990"/>
    <w:rsid w:val="00794D07"/>
    <w:rsid w:val="00873CB6"/>
    <w:rsid w:val="008F5F65"/>
    <w:rsid w:val="008F729D"/>
    <w:rsid w:val="009216BB"/>
    <w:rsid w:val="00935D51"/>
    <w:rsid w:val="0095629C"/>
    <w:rsid w:val="00990850"/>
    <w:rsid w:val="009C5FD4"/>
    <w:rsid w:val="009C7514"/>
    <w:rsid w:val="009F09AE"/>
    <w:rsid w:val="00A12723"/>
    <w:rsid w:val="00B1116C"/>
    <w:rsid w:val="00B530DA"/>
    <w:rsid w:val="00BE21A0"/>
    <w:rsid w:val="00BE2E10"/>
    <w:rsid w:val="00BF10FE"/>
    <w:rsid w:val="00BF1FD6"/>
    <w:rsid w:val="00C30928"/>
    <w:rsid w:val="00C36DC1"/>
    <w:rsid w:val="00CB4B81"/>
    <w:rsid w:val="00CC0673"/>
    <w:rsid w:val="00CF3BC8"/>
    <w:rsid w:val="00DD55CE"/>
    <w:rsid w:val="00DF101C"/>
    <w:rsid w:val="00E23F6A"/>
    <w:rsid w:val="00E3380D"/>
    <w:rsid w:val="00E51DF1"/>
    <w:rsid w:val="00E64C4C"/>
    <w:rsid w:val="00E92EAB"/>
    <w:rsid w:val="00EC1CC0"/>
    <w:rsid w:val="00EE2208"/>
    <w:rsid w:val="00F461B2"/>
    <w:rsid w:val="00F529EE"/>
    <w:rsid w:val="00F6048C"/>
    <w:rsid w:val="00F76AEE"/>
    <w:rsid w:val="00FB0BFB"/>
    <w:rsid w:val="00FE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70C54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E5"/>
    <w:rPr>
      <w:rFonts w:ascii="Myriad Pro" w:hAnsi="Myriad Pro"/>
      <w:color w:val="FFFFFF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990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58878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990"/>
    <w:pPr>
      <w:keepNext/>
      <w:keepLines/>
      <w:spacing w:before="200"/>
      <w:outlineLvl w:val="1"/>
    </w:pPr>
    <w:rPr>
      <w:rFonts w:ascii="Calibri" w:eastAsia="ＭＳ ゴシック" w:hAnsi="Calibr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92990"/>
    <w:pPr>
      <w:keepNext/>
      <w:keepLines/>
      <w:spacing w:before="200"/>
      <w:outlineLvl w:val="2"/>
    </w:pPr>
    <w:rPr>
      <w:rFonts w:ascii="Calibri" w:eastAsia="ＭＳ ゴシック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92990"/>
    <w:pPr>
      <w:keepNext/>
      <w:keepLines/>
      <w:spacing w:before="200"/>
      <w:outlineLvl w:val="3"/>
    </w:pPr>
    <w:rPr>
      <w:rFonts w:ascii="Calibri" w:eastAsia="ＭＳ ゴシック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92990"/>
    <w:pPr>
      <w:keepNext/>
      <w:keepLines/>
      <w:spacing w:before="200"/>
      <w:outlineLvl w:val="4"/>
    </w:pPr>
    <w:rPr>
      <w:rFonts w:ascii="Calibri" w:eastAsia="ＭＳ ゴシック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92990"/>
    <w:pPr>
      <w:keepNext/>
      <w:keepLines/>
      <w:spacing w:before="200"/>
      <w:outlineLvl w:val="5"/>
    </w:pPr>
    <w:rPr>
      <w:rFonts w:ascii="Calibri" w:eastAsia="ＭＳ ゴシック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92990"/>
    <w:pPr>
      <w:keepNext/>
      <w:keepLines/>
      <w:spacing w:before="200"/>
      <w:outlineLvl w:val="6"/>
    </w:pPr>
    <w:rPr>
      <w:rFonts w:ascii="Calibri" w:eastAsia="ＭＳ ゴシック" w:hAnsi="Calibr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92990"/>
    <w:pPr>
      <w:keepNext/>
      <w:keepLines/>
      <w:spacing w:before="200"/>
      <w:outlineLvl w:val="7"/>
    </w:pPr>
    <w:rPr>
      <w:rFonts w:ascii="Calibri" w:eastAsia="ＭＳ ゴシック" w:hAnsi="Calibr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2990"/>
    <w:pPr>
      <w:keepNext/>
      <w:keepLines/>
      <w:spacing w:before="200"/>
      <w:outlineLvl w:val="8"/>
    </w:pPr>
    <w:rPr>
      <w:rFonts w:ascii="Calibri" w:eastAsia="ＭＳ ゴシック" w:hAnsi="Calibr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484A"/>
    <w:rPr>
      <w:rFonts w:ascii="Lucida Grande" w:hAnsi="Lucida Grande" w:cs="Lucida Grande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792990"/>
    <w:rPr>
      <w:rFonts w:ascii="Calibri" w:eastAsia="ＭＳ ゴシック" w:hAnsi="Calibri" w:cs="Times New Roman"/>
      <w:b/>
      <w:bCs/>
      <w:color w:val="588786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792990"/>
    <w:rPr>
      <w:rFonts w:ascii="Calibri" w:eastAsia="ＭＳ ゴシック" w:hAnsi="Calibri" w:cs="Times New Roman"/>
      <w:b/>
      <w:bCs/>
      <w:color w:val="404040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92990"/>
    <w:rPr>
      <w:rFonts w:ascii="Calibri" w:eastAsia="ＭＳ ゴシック" w:hAnsi="Calibri" w:cs="Times New Roman"/>
      <w:b/>
      <w:bCs/>
      <w:color w:val="4F81BD"/>
      <w:sz w:val="24"/>
      <w:szCs w:val="24"/>
      <w:lang w:eastAsia="en-US"/>
    </w:rPr>
  </w:style>
  <w:style w:type="paragraph" w:styleId="Title">
    <w:name w:val="Title"/>
    <w:next w:val="Normal"/>
    <w:link w:val="TitleChar"/>
    <w:uiPriority w:val="10"/>
    <w:qFormat/>
    <w:rsid w:val="00792990"/>
    <w:pPr>
      <w:spacing w:after="300"/>
      <w:contextualSpacing/>
    </w:pPr>
    <w:rPr>
      <w:rFonts w:ascii="Myriad Pro" w:eastAsia="ＭＳ ゴシック" w:hAnsi="Myriad Pro"/>
      <w:color w:val="588786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92990"/>
    <w:rPr>
      <w:rFonts w:ascii="Myriad Pro" w:eastAsia="ＭＳ ゴシック" w:hAnsi="Myriad Pro" w:cs="Times New Roman"/>
      <w:color w:val="588786"/>
      <w:spacing w:val="5"/>
      <w:kern w:val="28"/>
      <w:sz w:val="52"/>
      <w:szCs w:val="52"/>
      <w:lang w:eastAsia="en-US"/>
    </w:rPr>
  </w:style>
  <w:style w:type="character" w:customStyle="1" w:styleId="Heading4Char">
    <w:name w:val="Heading 4 Char"/>
    <w:link w:val="Heading4"/>
    <w:uiPriority w:val="9"/>
    <w:rsid w:val="00792990"/>
    <w:rPr>
      <w:rFonts w:ascii="Calibri" w:eastAsia="ＭＳ ゴシック" w:hAnsi="Calibri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792990"/>
    <w:rPr>
      <w:rFonts w:ascii="Calibri" w:eastAsia="ＭＳ ゴシック" w:hAnsi="Calibri" w:cs="Times New Roman"/>
      <w:color w:val="243F60"/>
      <w:sz w:val="24"/>
      <w:szCs w:val="24"/>
      <w:lang w:eastAsia="en-US"/>
    </w:rPr>
  </w:style>
  <w:style w:type="paragraph" w:styleId="NoSpacing">
    <w:name w:val="No Spacing"/>
    <w:uiPriority w:val="1"/>
    <w:qFormat/>
    <w:rsid w:val="00792990"/>
    <w:rPr>
      <w:rFonts w:ascii="Myriad Pro" w:hAnsi="Myriad Pro"/>
      <w:color w:val="404040"/>
      <w:sz w:val="24"/>
      <w:szCs w:val="24"/>
    </w:rPr>
  </w:style>
  <w:style w:type="character" w:customStyle="1" w:styleId="Heading6Char">
    <w:name w:val="Heading 6 Char"/>
    <w:link w:val="Heading6"/>
    <w:uiPriority w:val="9"/>
    <w:rsid w:val="00792990"/>
    <w:rPr>
      <w:rFonts w:ascii="Calibri" w:eastAsia="ＭＳ ゴシック" w:hAnsi="Calibri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792990"/>
    <w:rPr>
      <w:rFonts w:ascii="Calibri" w:eastAsia="ＭＳ ゴシック" w:hAnsi="Calibri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792990"/>
    <w:rPr>
      <w:rFonts w:ascii="Calibri" w:eastAsia="ＭＳ ゴシック" w:hAnsi="Calibri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792990"/>
    <w:rPr>
      <w:rFonts w:ascii="Calibri" w:eastAsia="ＭＳ ゴシック" w:hAnsi="Calibri" w:cs="Times New Roman"/>
      <w:i/>
      <w:iCs/>
      <w:color w:val="404040"/>
      <w:lang w:eastAsia="en-US"/>
    </w:rPr>
  </w:style>
  <w:style w:type="paragraph" w:customStyle="1" w:styleId="1Bodytext">
    <w:name w:val="1 Body text"/>
    <w:basedOn w:val="Normal"/>
    <w:uiPriority w:val="99"/>
    <w:rsid w:val="00361F1D"/>
    <w:pPr>
      <w:widowControl w:val="0"/>
      <w:tabs>
        <w:tab w:val="left" w:pos="227"/>
        <w:tab w:val="left" w:pos="397"/>
        <w:tab w:val="left" w:pos="1134"/>
        <w:tab w:val="left" w:pos="1701"/>
        <w:tab w:val="left" w:pos="2268"/>
        <w:tab w:val="left" w:pos="2835"/>
        <w:tab w:val="left" w:pos="3402"/>
      </w:tabs>
      <w:autoSpaceDE w:val="0"/>
      <w:autoSpaceDN w:val="0"/>
      <w:adjustRightInd w:val="0"/>
      <w:spacing w:line="250" w:lineRule="atLeast"/>
      <w:ind w:firstLine="227"/>
      <w:jc w:val="both"/>
      <w:textAlignment w:val="center"/>
    </w:pPr>
    <w:rPr>
      <w:rFonts w:ascii="MetaNormal-Roman" w:hAnsi="MetaNormal-Roman" w:cs="MetaNormal-Roman"/>
      <w:color w:val="000000"/>
      <w:spacing w:val="-2"/>
      <w:sz w:val="20"/>
      <w:szCs w:val="20"/>
      <w:lang w:eastAsia="ja-JP"/>
    </w:rPr>
  </w:style>
  <w:style w:type="paragraph" w:customStyle="1" w:styleId="2Bodynoindent">
    <w:name w:val="2 Body no indent"/>
    <w:basedOn w:val="1Bodytext"/>
    <w:uiPriority w:val="99"/>
    <w:rsid w:val="00361F1D"/>
    <w:pPr>
      <w:ind w:firstLine="0"/>
    </w:pPr>
  </w:style>
  <w:style w:type="paragraph" w:customStyle="1" w:styleId="4Subhead">
    <w:name w:val="4 Subhead"/>
    <w:basedOn w:val="Normal"/>
    <w:uiPriority w:val="99"/>
    <w:rsid w:val="00361F1D"/>
    <w:pPr>
      <w:widowControl w:val="0"/>
      <w:suppressAutoHyphens/>
      <w:autoSpaceDE w:val="0"/>
      <w:autoSpaceDN w:val="0"/>
      <w:adjustRightInd w:val="0"/>
      <w:spacing w:before="85" w:line="280" w:lineRule="atLeast"/>
      <w:textAlignment w:val="center"/>
    </w:pPr>
    <w:rPr>
      <w:rFonts w:ascii="MetaBold-Roman" w:hAnsi="MetaBold-Roman" w:cs="MetaBold-Roman"/>
      <w:color w:val="003D7D"/>
      <w:spacing w:val="6"/>
      <w:lang w:eastAsia="ja-JP"/>
    </w:rPr>
  </w:style>
  <w:style w:type="paragraph" w:customStyle="1" w:styleId="6Bullettext">
    <w:name w:val="6 Bullet text"/>
    <w:basedOn w:val="2Bodynoindent"/>
    <w:uiPriority w:val="99"/>
    <w:rsid w:val="00361F1D"/>
    <w:pPr>
      <w:ind w:left="227" w:hanging="227"/>
    </w:pPr>
  </w:style>
  <w:style w:type="paragraph" w:styleId="ListParagraph">
    <w:name w:val="List Paragraph"/>
    <w:basedOn w:val="Normal"/>
    <w:uiPriority w:val="34"/>
    <w:qFormat/>
    <w:rsid w:val="003576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0673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val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E5"/>
    <w:rPr>
      <w:rFonts w:ascii="Myriad Pro" w:hAnsi="Myriad Pro"/>
      <w:color w:val="FFFFFF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990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58878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990"/>
    <w:pPr>
      <w:keepNext/>
      <w:keepLines/>
      <w:spacing w:before="200"/>
      <w:outlineLvl w:val="1"/>
    </w:pPr>
    <w:rPr>
      <w:rFonts w:ascii="Calibri" w:eastAsia="ＭＳ ゴシック" w:hAnsi="Calibr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92990"/>
    <w:pPr>
      <w:keepNext/>
      <w:keepLines/>
      <w:spacing w:before="200"/>
      <w:outlineLvl w:val="2"/>
    </w:pPr>
    <w:rPr>
      <w:rFonts w:ascii="Calibri" w:eastAsia="ＭＳ ゴシック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92990"/>
    <w:pPr>
      <w:keepNext/>
      <w:keepLines/>
      <w:spacing w:before="200"/>
      <w:outlineLvl w:val="3"/>
    </w:pPr>
    <w:rPr>
      <w:rFonts w:ascii="Calibri" w:eastAsia="ＭＳ ゴシック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92990"/>
    <w:pPr>
      <w:keepNext/>
      <w:keepLines/>
      <w:spacing w:before="200"/>
      <w:outlineLvl w:val="4"/>
    </w:pPr>
    <w:rPr>
      <w:rFonts w:ascii="Calibri" w:eastAsia="ＭＳ ゴシック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92990"/>
    <w:pPr>
      <w:keepNext/>
      <w:keepLines/>
      <w:spacing w:before="200"/>
      <w:outlineLvl w:val="5"/>
    </w:pPr>
    <w:rPr>
      <w:rFonts w:ascii="Calibri" w:eastAsia="ＭＳ ゴシック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92990"/>
    <w:pPr>
      <w:keepNext/>
      <w:keepLines/>
      <w:spacing w:before="200"/>
      <w:outlineLvl w:val="6"/>
    </w:pPr>
    <w:rPr>
      <w:rFonts w:ascii="Calibri" w:eastAsia="ＭＳ ゴシック" w:hAnsi="Calibr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92990"/>
    <w:pPr>
      <w:keepNext/>
      <w:keepLines/>
      <w:spacing w:before="200"/>
      <w:outlineLvl w:val="7"/>
    </w:pPr>
    <w:rPr>
      <w:rFonts w:ascii="Calibri" w:eastAsia="ＭＳ ゴシック" w:hAnsi="Calibr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2990"/>
    <w:pPr>
      <w:keepNext/>
      <w:keepLines/>
      <w:spacing w:before="200"/>
      <w:outlineLvl w:val="8"/>
    </w:pPr>
    <w:rPr>
      <w:rFonts w:ascii="Calibri" w:eastAsia="ＭＳ ゴシック" w:hAnsi="Calibr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484A"/>
    <w:rPr>
      <w:rFonts w:ascii="Lucida Grande" w:hAnsi="Lucida Grande" w:cs="Lucida Grande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792990"/>
    <w:rPr>
      <w:rFonts w:ascii="Calibri" w:eastAsia="ＭＳ ゴシック" w:hAnsi="Calibri" w:cs="Times New Roman"/>
      <w:b/>
      <w:bCs/>
      <w:color w:val="588786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792990"/>
    <w:rPr>
      <w:rFonts w:ascii="Calibri" w:eastAsia="ＭＳ ゴシック" w:hAnsi="Calibri" w:cs="Times New Roman"/>
      <w:b/>
      <w:bCs/>
      <w:color w:val="404040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92990"/>
    <w:rPr>
      <w:rFonts w:ascii="Calibri" w:eastAsia="ＭＳ ゴシック" w:hAnsi="Calibri" w:cs="Times New Roman"/>
      <w:b/>
      <w:bCs/>
      <w:color w:val="4F81BD"/>
      <w:sz w:val="24"/>
      <w:szCs w:val="24"/>
      <w:lang w:eastAsia="en-US"/>
    </w:rPr>
  </w:style>
  <w:style w:type="paragraph" w:styleId="Title">
    <w:name w:val="Title"/>
    <w:next w:val="Normal"/>
    <w:link w:val="TitleChar"/>
    <w:uiPriority w:val="10"/>
    <w:qFormat/>
    <w:rsid w:val="00792990"/>
    <w:pPr>
      <w:spacing w:after="300"/>
      <w:contextualSpacing/>
    </w:pPr>
    <w:rPr>
      <w:rFonts w:ascii="Myriad Pro" w:eastAsia="ＭＳ ゴシック" w:hAnsi="Myriad Pro"/>
      <w:color w:val="588786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92990"/>
    <w:rPr>
      <w:rFonts w:ascii="Myriad Pro" w:eastAsia="ＭＳ ゴシック" w:hAnsi="Myriad Pro" w:cs="Times New Roman"/>
      <w:color w:val="588786"/>
      <w:spacing w:val="5"/>
      <w:kern w:val="28"/>
      <w:sz w:val="52"/>
      <w:szCs w:val="52"/>
      <w:lang w:eastAsia="en-US"/>
    </w:rPr>
  </w:style>
  <w:style w:type="character" w:customStyle="1" w:styleId="Heading4Char">
    <w:name w:val="Heading 4 Char"/>
    <w:link w:val="Heading4"/>
    <w:uiPriority w:val="9"/>
    <w:rsid w:val="00792990"/>
    <w:rPr>
      <w:rFonts w:ascii="Calibri" w:eastAsia="ＭＳ ゴシック" w:hAnsi="Calibri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792990"/>
    <w:rPr>
      <w:rFonts w:ascii="Calibri" w:eastAsia="ＭＳ ゴシック" w:hAnsi="Calibri" w:cs="Times New Roman"/>
      <w:color w:val="243F60"/>
      <w:sz w:val="24"/>
      <w:szCs w:val="24"/>
      <w:lang w:eastAsia="en-US"/>
    </w:rPr>
  </w:style>
  <w:style w:type="paragraph" w:styleId="NoSpacing">
    <w:name w:val="No Spacing"/>
    <w:uiPriority w:val="1"/>
    <w:qFormat/>
    <w:rsid w:val="00792990"/>
    <w:rPr>
      <w:rFonts w:ascii="Myriad Pro" w:hAnsi="Myriad Pro"/>
      <w:color w:val="404040"/>
      <w:sz w:val="24"/>
      <w:szCs w:val="24"/>
    </w:rPr>
  </w:style>
  <w:style w:type="character" w:customStyle="1" w:styleId="Heading6Char">
    <w:name w:val="Heading 6 Char"/>
    <w:link w:val="Heading6"/>
    <w:uiPriority w:val="9"/>
    <w:rsid w:val="00792990"/>
    <w:rPr>
      <w:rFonts w:ascii="Calibri" w:eastAsia="ＭＳ ゴシック" w:hAnsi="Calibri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792990"/>
    <w:rPr>
      <w:rFonts w:ascii="Calibri" w:eastAsia="ＭＳ ゴシック" w:hAnsi="Calibri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792990"/>
    <w:rPr>
      <w:rFonts w:ascii="Calibri" w:eastAsia="ＭＳ ゴシック" w:hAnsi="Calibri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792990"/>
    <w:rPr>
      <w:rFonts w:ascii="Calibri" w:eastAsia="ＭＳ ゴシック" w:hAnsi="Calibri" w:cs="Times New Roman"/>
      <w:i/>
      <w:iCs/>
      <w:color w:val="404040"/>
      <w:lang w:eastAsia="en-US"/>
    </w:rPr>
  </w:style>
  <w:style w:type="paragraph" w:customStyle="1" w:styleId="1Bodytext">
    <w:name w:val="1 Body text"/>
    <w:basedOn w:val="Normal"/>
    <w:uiPriority w:val="99"/>
    <w:rsid w:val="00361F1D"/>
    <w:pPr>
      <w:widowControl w:val="0"/>
      <w:tabs>
        <w:tab w:val="left" w:pos="227"/>
        <w:tab w:val="left" w:pos="397"/>
        <w:tab w:val="left" w:pos="1134"/>
        <w:tab w:val="left" w:pos="1701"/>
        <w:tab w:val="left" w:pos="2268"/>
        <w:tab w:val="left" w:pos="2835"/>
        <w:tab w:val="left" w:pos="3402"/>
      </w:tabs>
      <w:autoSpaceDE w:val="0"/>
      <w:autoSpaceDN w:val="0"/>
      <w:adjustRightInd w:val="0"/>
      <w:spacing w:line="250" w:lineRule="atLeast"/>
      <w:ind w:firstLine="227"/>
      <w:jc w:val="both"/>
      <w:textAlignment w:val="center"/>
    </w:pPr>
    <w:rPr>
      <w:rFonts w:ascii="MetaNormal-Roman" w:hAnsi="MetaNormal-Roman" w:cs="MetaNormal-Roman"/>
      <w:color w:val="000000"/>
      <w:spacing w:val="-2"/>
      <w:sz w:val="20"/>
      <w:szCs w:val="20"/>
      <w:lang w:eastAsia="ja-JP"/>
    </w:rPr>
  </w:style>
  <w:style w:type="paragraph" w:customStyle="1" w:styleId="2Bodynoindent">
    <w:name w:val="2 Body no indent"/>
    <w:basedOn w:val="1Bodytext"/>
    <w:uiPriority w:val="99"/>
    <w:rsid w:val="00361F1D"/>
    <w:pPr>
      <w:ind w:firstLine="0"/>
    </w:pPr>
  </w:style>
  <w:style w:type="paragraph" w:customStyle="1" w:styleId="4Subhead">
    <w:name w:val="4 Subhead"/>
    <w:basedOn w:val="Normal"/>
    <w:uiPriority w:val="99"/>
    <w:rsid w:val="00361F1D"/>
    <w:pPr>
      <w:widowControl w:val="0"/>
      <w:suppressAutoHyphens/>
      <w:autoSpaceDE w:val="0"/>
      <w:autoSpaceDN w:val="0"/>
      <w:adjustRightInd w:val="0"/>
      <w:spacing w:before="85" w:line="280" w:lineRule="atLeast"/>
      <w:textAlignment w:val="center"/>
    </w:pPr>
    <w:rPr>
      <w:rFonts w:ascii="MetaBold-Roman" w:hAnsi="MetaBold-Roman" w:cs="MetaBold-Roman"/>
      <w:color w:val="003D7D"/>
      <w:spacing w:val="6"/>
      <w:lang w:eastAsia="ja-JP"/>
    </w:rPr>
  </w:style>
  <w:style w:type="paragraph" w:customStyle="1" w:styleId="6Bullettext">
    <w:name w:val="6 Bullet text"/>
    <w:basedOn w:val="2Bodynoindent"/>
    <w:uiPriority w:val="99"/>
    <w:rsid w:val="00361F1D"/>
    <w:pPr>
      <w:ind w:left="227" w:hanging="227"/>
    </w:pPr>
  </w:style>
  <w:style w:type="paragraph" w:styleId="ListParagraph">
    <w:name w:val="List Paragraph"/>
    <w:basedOn w:val="Normal"/>
    <w:uiPriority w:val="34"/>
    <w:qFormat/>
    <w:rsid w:val="003576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0673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jpeg"/><Relationship Id="rId13" Type="http://schemas.openxmlformats.org/officeDocument/2006/relationships/image" Target="media/image13.emf"/><Relationship Id="rId14" Type="http://schemas.openxmlformats.org/officeDocument/2006/relationships/image" Target="media/image14.emf"/><Relationship Id="rId15" Type="http://schemas.openxmlformats.org/officeDocument/2006/relationships/image" Target="media/image15.png"/><Relationship Id="rId16" Type="http://schemas.openxmlformats.org/officeDocument/2006/relationships/image" Target="media/image16.emf"/><Relationship Id="rId17" Type="http://schemas.openxmlformats.org/officeDocument/2006/relationships/image" Target="media/image17.pn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g"/><Relationship Id="rId2" Type="http://schemas.openxmlformats.org/officeDocument/2006/relationships/image" Target="media/image2.emf"/><Relationship Id="rId3" Type="http://schemas.openxmlformats.org/officeDocument/2006/relationships/image" Target="media/image3.emf"/><Relationship Id="rId4" Type="http://schemas.openxmlformats.org/officeDocument/2006/relationships/image" Target="media/image4.gif"/><Relationship Id="rId5" Type="http://schemas.openxmlformats.org/officeDocument/2006/relationships/image" Target="media/image5.emf"/><Relationship Id="rId6" Type="http://schemas.openxmlformats.org/officeDocument/2006/relationships/image" Target="media/image6.png"/><Relationship Id="rId7" Type="http://schemas.openxmlformats.org/officeDocument/2006/relationships/image" Target="media/image7.jpg"/><Relationship Id="rId8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evendickie:Documents:WORK:FREELANCE:DESIGN:CDKN:SREX%20SERIES:2nd%20BATCH:MULTI%20TEMPLATES:ALL%20LOGOS:MULTI-ALL-1Colum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B69C52-C77C-6F4A-AC3E-B9DDBB78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MULTI-ALL-1Column.dot</Template>
  <TotalTime>0</TotalTime>
  <Pages>3</Pages>
  <Words>747</Words>
  <Characters>4258</Characters>
  <Application>Microsoft Macintosh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Agenda</vt:lpstr>
      <vt:lpstr/>
    </vt:vector>
  </TitlesOfParts>
  <Company/>
  <LinksUpToDate>false</LinksUpToDate>
  <CharactersWithSpaces>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Louise Boom</cp:lastModifiedBy>
  <cp:revision>2</cp:revision>
  <cp:lastPrinted>2012-07-18T22:17:00Z</cp:lastPrinted>
  <dcterms:created xsi:type="dcterms:W3CDTF">2012-08-02T08:45:00Z</dcterms:created>
  <dcterms:modified xsi:type="dcterms:W3CDTF">2012-08-02T08:45:00Z</dcterms:modified>
</cp:coreProperties>
</file>